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1D47" w:rsidRDefault="00451D47" w:rsidP="00451D47">
      <w:pPr>
        <w:spacing w:before="100" w:beforeAutospacing="1" w:after="100" w:afterAutospacing="1"/>
        <w:jc w:val="center"/>
        <w:rPr>
          <w:rFonts w:hint="cs"/>
          <w:b/>
          <w:bCs/>
          <w:rtl/>
          <w:lang w:bidi="ar-AE"/>
        </w:rPr>
      </w:pPr>
      <w:r>
        <w:rPr>
          <w:rFonts w:hint="cs"/>
          <w:b/>
          <w:bCs/>
          <w:rtl/>
          <w:lang w:bidi="ar-AE"/>
        </w:rPr>
        <w:t>وزارة الصحة</w:t>
      </w:r>
    </w:p>
    <w:p w:rsidR="00451D47" w:rsidRPr="00FA168C" w:rsidRDefault="00451D47" w:rsidP="00451D47">
      <w:pPr>
        <w:spacing w:before="100" w:beforeAutospacing="1" w:after="100" w:afterAutospacing="1"/>
        <w:jc w:val="center"/>
        <w:rPr>
          <w:b/>
          <w:bCs/>
          <w:rtl/>
          <w:lang w:bidi="ar-AE"/>
        </w:rPr>
      </w:pPr>
      <w:r>
        <w:rPr>
          <w:rFonts w:hint="cs"/>
          <w:b/>
          <w:bCs/>
          <w:rtl/>
          <w:lang w:bidi="ar-AE"/>
        </w:rPr>
        <w:t xml:space="preserve">مركز الصحة النفسية </w:t>
      </w:r>
      <w:proofErr w:type="spellStart"/>
      <w:r>
        <w:rPr>
          <w:rFonts w:hint="cs"/>
          <w:b/>
          <w:bCs/>
          <w:rtl/>
          <w:lang w:bidi="ar-AE"/>
        </w:rPr>
        <w:t>طيرات</w:t>
      </w:r>
      <w:proofErr w:type="spellEnd"/>
      <w:r>
        <w:rPr>
          <w:rFonts w:hint="cs"/>
          <w:b/>
          <w:bCs/>
          <w:rtl/>
          <w:lang w:bidi="ar-AE"/>
        </w:rPr>
        <w:t xml:space="preserve"> </w:t>
      </w:r>
      <w:proofErr w:type="spellStart"/>
      <w:r>
        <w:rPr>
          <w:rFonts w:hint="cs"/>
          <w:b/>
          <w:bCs/>
          <w:rtl/>
          <w:lang w:bidi="ar-AE"/>
        </w:rPr>
        <w:t>هكارميل</w:t>
      </w:r>
      <w:proofErr w:type="spellEnd"/>
    </w:p>
    <w:p w:rsidR="00451D47" w:rsidRPr="00661D88" w:rsidRDefault="00451D47" w:rsidP="00661D88">
      <w:pPr>
        <w:jc w:val="center"/>
        <w:rPr>
          <w:rFonts w:hint="cs"/>
          <w:b/>
          <w:bCs/>
          <w:rtl/>
          <w:lang w:bidi="ar-AE"/>
        </w:rPr>
      </w:pPr>
      <w:r w:rsidRPr="00661D88">
        <w:rPr>
          <w:rFonts w:hint="cs"/>
          <w:b/>
          <w:bCs/>
          <w:rtl/>
          <w:lang w:bidi="ar-AE"/>
        </w:rPr>
        <w:t xml:space="preserve">"لتنفيذ خدمات سفريات ونقل مرضى بواسطة سيارات الإسعاف لصالح مركز الصحة النفسية معالي </w:t>
      </w:r>
      <w:proofErr w:type="spellStart"/>
      <w:r w:rsidRPr="00661D88">
        <w:rPr>
          <w:rFonts w:hint="cs"/>
          <w:b/>
          <w:bCs/>
          <w:rtl/>
          <w:lang w:bidi="ar-AE"/>
        </w:rPr>
        <w:t>هكارميل</w:t>
      </w:r>
      <w:proofErr w:type="spellEnd"/>
      <w:r w:rsidRPr="00661D88">
        <w:rPr>
          <w:rFonts w:hint="cs"/>
          <w:b/>
          <w:bCs/>
          <w:rtl/>
          <w:lang w:bidi="ar-AE"/>
        </w:rPr>
        <w:t>".</w:t>
      </w:r>
    </w:p>
    <w:p w:rsidR="00451D47" w:rsidRPr="00FA168C" w:rsidRDefault="00451D47" w:rsidP="00901463">
      <w:pPr>
        <w:rPr>
          <w:rFonts w:hint="cs"/>
          <w:rtl/>
          <w:lang w:bidi="ar-AE"/>
        </w:rPr>
      </w:pPr>
      <w:r>
        <w:rPr>
          <w:rFonts w:hint="cs"/>
          <w:rtl/>
          <w:lang w:bidi="ar-AE"/>
        </w:rPr>
        <w:t xml:space="preserve">يرغب مركز الصحة النفسية </w:t>
      </w:r>
      <w:proofErr w:type="spellStart"/>
      <w:r>
        <w:rPr>
          <w:rFonts w:hint="cs"/>
          <w:rtl/>
          <w:lang w:bidi="ar-AE"/>
        </w:rPr>
        <w:t>طيرات</w:t>
      </w:r>
      <w:proofErr w:type="spellEnd"/>
      <w:r>
        <w:rPr>
          <w:rFonts w:hint="cs"/>
          <w:rtl/>
          <w:lang w:bidi="ar-AE"/>
        </w:rPr>
        <w:t xml:space="preserve"> </w:t>
      </w:r>
      <w:proofErr w:type="spellStart"/>
      <w:r>
        <w:rPr>
          <w:rFonts w:hint="cs"/>
          <w:rtl/>
          <w:lang w:bidi="ar-AE"/>
        </w:rPr>
        <w:t>هكارميل</w:t>
      </w:r>
      <w:proofErr w:type="spellEnd"/>
      <w:r>
        <w:rPr>
          <w:rFonts w:hint="cs"/>
          <w:rtl/>
          <w:lang w:bidi="ar-AE"/>
        </w:rPr>
        <w:t xml:space="preserve"> (فيما يلي: "المركز") بتلقي عروض وذلك وفقاً للشروط والمتطلبات المُفصلة في مستندات المناقصة.</w:t>
      </w:r>
    </w:p>
    <w:p w:rsidR="00901463" w:rsidRDefault="00661D88" w:rsidP="00661D88">
      <w:pPr>
        <w:pStyle w:val="ad"/>
        <w:numPr>
          <w:ilvl w:val="0"/>
          <w:numId w:val="4"/>
        </w:numPr>
        <w:jc w:val="both"/>
      </w:pPr>
      <w:r>
        <w:rPr>
          <w:rFonts w:cstheme="minorBidi" w:hint="cs"/>
          <w:b/>
          <w:bCs/>
          <w:u w:val="single"/>
          <w:rtl/>
          <w:lang w:bidi="ar-AE"/>
        </w:rPr>
        <w:t>عام:</w:t>
      </w:r>
      <w:r w:rsidR="00901463">
        <w:rPr>
          <w:rFonts w:hint="cs"/>
          <w:rtl/>
        </w:rPr>
        <w:t xml:space="preserve"> </w:t>
      </w:r>
    </w:p>
    <w:p w:rsidR="00661D88" w:rsidRPr="006357E9" w:rsidRDefault="00661D88" w:rsidP="008760C2">
      <w:pPr>
        <w:pStyle w:val="ad"/>
        <w:ind w:left="1080"/>
        <w:jc w:val="both"/>
        <w:rPr>
          <w:rFonts w:cs="Arial"/>
          <w:noProof w:val="0"/>
          <w:sz w:val="22"/>
          <w:szCs w:val="22"/>
          <w:rtl/>
          <w:lang w:eastAsia="en-US" w:bidi="ar-AE"/>
        </w:rPr>
      </w:pPr>
      <w:r w:rsidRPr="006357E9">
        <w:rPr>
          <w:rFonts w:hint="cs"/>
          <w:sz w:val="22"/>
          <w:szCs w:val="22"/>
          <w:rtl/>
          <w:lang w:bidi="ar-AE"/>
        </w:rPr>
        <w:t>مركز الصحة النفسية معالي هكارميل</w:t>
      </w:r>
      <w:r w:rsidRPr="006357E9">
        <w:rPr>
          <w:rFonts w:cs="Arial" w:hint="cs"/>
          <w:noProof w:val="0"/>
          <w:sz w:val="22"/>
          <w:szCs w:val="22"/>
          <w:rtl/>
          <w:lang w:eastAsia="en-US"/>
        </w:rPr>
        <w:t xml:space="preserve"> </w:t>
      </w:r>
      <w:r w:rsidRPr="006357E9">
        <w:rPr>
          <w:rFonts w:cs="Arial" w:hint="cs"/>
          <w:noProof w:val="0"/>
          <w:sz w:val="22"/>
          <w:szCs w:val="22"/>
          <w:rtl/>
          <w:lang w:eastAsia="en-US" w:bidi="ar-AE"/>
        </w:rPr>
        <w:t xml:space="preserve">(فيما </w:t>
      </w:r>
      <w:proofErr w:type="gramStart"/>
      <w:r w:rsidRPr="006357E9">
        <w:rPr>
          <w:rFonts w:cs="Arial" w:hint="cs"/>
          <w:noProof w:val="0"/>
          <w:sz w:val="22"/>
          <w:szCs w:val="22"/>
          <w:rtl/>
          <w:lang w:eastAsia="en-US" w:bidi="ar-AE"/>
        </w:rPr>
        <w:t>يلي- "</w:t>
      </w:r>
      <w:proofErr w:type="gramEnd"/>
      <w:r w:rsidRPr="006357E9">
        <w:rPr>
          <w:rFonts w:cs="Arial" w:hint="cs"/>
          <w:noProof w:val="0"/>
          <w:sz w:val="22"/>
          <w:szCs w:val="22"/>
          <w:rtl/>
          <w:lang w:eastAsia="en-US" w:bidi="ar-AE"/>
        </w:rPr>
        <w:t xml:space="preserve">صاحب الدعوة") يطلب بواسطة هذا الإعلان تلقي عروض أسعار لتنفيذ خدمات نقل بواسطة سيارات الإسعاف العادية/ سيارات </w:t>
      </w:r>
      <w:r w:rsidR="008760C2">
        <w:rPr>
          <w:rFonts w:cs="Arial" w:hint="cs"/>
          <w:noProof w:val="0"/>
          <w:sz w:val="22"/>
          <w:szCs w:val="22"/>
          <w:rtl/>
          <w:lang w:eastAsia="en-US" w:bidi="ar-AE"/>
        </w:rPr>
        <w:t>اسعاف أمنية</w:t>
      </w:r>
      <w:r w:rsidRPr="006357E9">
        <w:rPr>
          <w:rFonts w:cs="Arial" w:hint="cs"/>
          <w:noProof w:val="0"/>
          <w:sz w:val="22"/>
          <w:szCs w:val="22"/>
          <w:rtl/>
          <w:lang w:eastAsia="en-US" w:bidi="ar-AE"/>
        </w:rPr>
        <w:t xml:space="preserve"> لصالح مركز </w:t>
      </w:r>
      <w:r w:rsidRPr="006357E9">
        <w:rPr>
          <w:rFonts w:hint="cs"/>
          <w:sz w:val="22"/>
          <w:szCs w:val="22"/>
          <w:rtl/>
          <w:lang w:bidi="ar-AE"/>
        </w:rPr>
        <w:t>الصحة النفسية معالي هكارميل</w:t>
      </w:r>
      <w:r w:rsidRPr="006357E9">
        <w:rPr>
          <w:rFonts w:hint="cs"/>
          <w:sz w:val="22"/>
          <w:szCs w:val="22"/>
          <w:rtl/>
          <w:lang w:bidi="ar-AE"/>
        </w:rPr>
        <w:t xml:space="preserve"> (فيما يلي- "الخدمات" و/أو "خدمات النقل بو</w:t>
      </w:r>
      <w:r w:rsidRPr="006357E9">
        <w:rPr>
          <w:rFonts w:cs="Arial" w:hint="cs"/>
          <w:sz w:val="22"/>
          <w:szCs w:val="22"/>
          <w:rtl/>
          <w:lang w:bidi="ar-AE"/>
        </w:rPr>
        <w:t>اسطة سيارات الإسعاف"), وفقاً للشروط والمتطلبات المُفصلة في مستندات المناقصة التالية.</w:t>
      </w:r>
    </w:p>
    <w:p w:rsidR="006357E9" w:rsidRDefault="006357E9" w:rsidP="00901463">
      <w:pPr>
        <w:pStyle w:val="ad"/>
        <w:numPr>
          <w:ilvl w:val="0"/>
          <w:numId w:val="4"/>
        </w:numPr>
        <w:spacing w:before="100" w:beforeAutospacing="1" w:after="100" w:afterAutospacing="1"/>
        <w:rPr>
          <w:rFonts w:cs="Arial" w:hint="cs"/>
          <w:b/>
          <w:bCs/>
          <w:noProof w:val="0"/>
          <w:sz w:val="22"/>
          <w:szCs w:val="22"/>
          <w:u w:val="single"/>
          <w:lang w:eastAsia="en-US"/>
        </w:rPr>
      </w:pPr>
      <w:r>
        <w:rPr>
          <w:rFonts w:cs="Arial" w:hint="cs"/>
          <w:b/>
          <w:bCs/>
          <w:noProof w:val="0"/>
          <w:sz w:val="22"/>
          <w:szCs w:val="22"/>
          <w:u w:val="single"/>
          <w:rtl/>
          <w:lang w:eastAsia="en-US" w:bidi="ar-AE"/>
        </w:rPr>
        <w:t>شروط الحد الأدنى:</w:t>
      </w:r>
    </w:p>
    <w:p w:rsidR="006357E9" w:rsidRDefault="006357E9" w:rsidP="006357E9">
      <w:pPr>
        <w:spacing w:line="240" w:lineRule="auto"/>
        <w:rPr>
          <w:rFonts w:hint="cs"/>
          <w:rtl/>
          <w:lang w:bidi="ar-AE"/>
        </w:rPr>
      </w:pPr>
      <w:r>
        <w:rPr>
          <w:rFonts w:hint="cs"/>
          <w:rtl/>
          <w:lang w:bidi="ar-AE"/>
        </w:rPr>
        <w:t>يحق الاشتراك في هذه المناقصة من قبل مُقدم العرض الذي يستوفي في موعد تقديم العروض الشروط التراكمية التالية:</w:t>
      </w:r>
    </w:p>
    <w:p w:rsidR="006357E9" w:rsidRDefault="006357E9" w:rsidP="00901463">
      <w:pPr>
        <w:ind w:left="1381" w:hanging="672"/>
        <w:jc w:val="both"/>
        <w:rPr>
          <w:rFonts w:hint="cs"/>
          <w:rtl/>
          <w:lang w:bidi="ar-AE"/>
        </w:rPr>
      </w:pPr>
      <w:r>
        <w:rPr>
          <w:rFonts w:hint="cs"/>
          <w:rtl/>
          <w:lang w:bidi="ar-AE"/>
        </w:rPr>
        <w:t>2.1 مُقدم العرض هو مواطن إسرائيلي أو هيئة قانونية تم تأسيسها في إسرائيل حسب القانون.</w:t>
      </w:r>
    </w:p>
    <w:p w:rsidR="00FB4377" w:rsidRDefault="00FB4377" w:rsidP="00FB4377">
      <w:pPr>
        <w:ind w:left="1381" w:hanging="672"/>
        <w:jc w:val="both"/>
        <w:rPr>
          <w:rFonts w:hint="cs"/>
          <w:rtl/>
          <w:lang w:bidi="ar-AE"/>
        </w:rPr>
      </w:pPr>
      <w:r>
        <w:rPr>
          <w:rFonts w:hint="cs"/>
          <w:rtl/>
          <w:lang w:bidi="ar-AE"/>
        </w:rPr>
        <w:t xml:space="preserve">2.2 في حالة كان مُقدم العرض عبارة عن هيئة قانونية </w:t>
      </w:r>
      <w:r>
        <w:rPr>
          <w:rtl/>
          <w:lang w:bidi="ar-AE"/>
        </w:rPr>
        <w:t>–</w:t>
      </w:r>
      <w:r>
        <w:rPr>
          <w:rFonts w:hint="cs"/>
          <w:rtl/>
          <w:lang w:bidi="ar-AE"/>
        </w:rPr>
        <w:t xml:space="preserve"> فإنه لا توجد لمُقدم العرض أية ديون رسوم سنوية في سلطة الهيئات القانونية خلال السنوات التي سبقت تقديم العرض وأن الشركة/ الشراكة ليست مخالفة للقانون أو تحت الإنذار قبل تسجيلها كمخالفة للقانون.</w:t>
      </w:r>
    </w:p>
    <w:p w:rsidR="00FB4377" w:rsidRDefault="00FB4377" w:rsidP="00FB4377">
      <w:pPr>
        <w:ind w:left="1381" w:hanging="672"/>
        <w:jc w:val="both"/>
        <w:rPr>
          <w:rFonts w:hint="cs"/>
          <w:rtl/>
          <w:lang w:bidi="ar-AE"/>
        </w:rPr>
      </w:pPr>
      <w:r>
        <w:rPr>
          <w:rFonts w:hint="cs"/>
          <w:rtl/>
          <w:lang w:bidi="ar-AE"/>
        </w:rPr>
        <w:t xml:space="preserve">2.3 </w:t>
      </w:r>
      <w:r w:rsidR="00331CBE">
        <w:rPr>
          <w:rFonts w:hint="cs"/>
          <w:rtl/>
          <w:lang w:bidi="ar-AE"/>
        </w:rPr>
        <w:t>لمُقدم العرض لا توجد ادانات حسب قانون العمال الأجانب للعام 1991 وحسب قانون الحد الأدنى من الأجور للعام 1987.</w:t>
      </w:r>
    </w:p>
    <w:p w:rsidR="00331CBE" w:rsidRDefault="001F29AB" w:rsidP="00FB4377">
      <w:pPr>
        <w:ind w:left="1381" w:hanging="672"/>
        <w:jc w:val="both"/>
        <w:rPr>
          <w:rFonts w:hint="cs"/>
          <w:rtl/>
          <w:lang w:bidi="ar-AE"/>
        </w:rPr>
      </w:pPr>
      <w:r>
        <w:rPr>
          <w:rFonts w:hint="cs"/>
          <w:rtl/>
          <w:lang w:bidi="ar-AE"/>
        </w:rPr>
        <w:t xml:space="preserve">2.4 </w:t>
      </w:r>
      <w:r w:rsidR="00E156D9">
        <w:rPr>
          <w:rFonts w:hint="cs"/>
          <w:rtl/>
          <w:lang w:bidi="ar-AE"/>
        </w:rPr>
        <w:t xml:space="preserve">لمُقدم العرض توجد كافة المصادقات المطلوبة حسب قانون صفقات الهيئات العامة (تطبيق إدارة حسابات ودفع الواجبات الضريبية) للعام 1976 على اسم مُقدم </w:t>
      </w:r>
      <w:proofErr w:type="gramStart"/>
      <w:r w:rsidR="00E156D9">
        <w:rPr>
          <w:rFonts w:hint="cs"/>
          <w:rtl/>
          <w:lang w:bidi="ar-AE"/>
        </w:rPr>
        <w:t>العرض,</w:t>
      </w:r>
      <w:proofErr w:type="gramEnd"/>
      <w:r w:rsidR="00E156D9">
        <w:rPr>
          <w:rFonts w:hint="cs"/>
          <w:rtl/>
          <w:lang w:bidi="ar-AE"/>
        </w:rPr>
        <w:t xml:space="preserve"> بحيث تكون سارية المفعول.</w:t>
      </w:r>
    </w:p>
    <w:p w:rsidR="00E156D9" w:rsidRDefault="006A355C" w:rsidP="00FB4377">
      <w:pPr>
        <w:ind w:left="1381" w:hanging="672"/>
        <w:jc w:val="both"/>
        <w:rPr>
          <w:rFonts w:hint="cs"/>
          <w:rtl/>
          <w:lang w:bidi="ar-AE"/>
        </w:rPr>
      </w:pPr>
      <w:r>
        <w:rPr>
          <w:rFonts w:hint="cs"/>
          <w:rtl/>
          <w:lang w:bidi="ar-AE"/>
        </w:rPr>
        <w:t>2.5 مُقدم العرض ينفذ تعليمات منح تمثيل مناسب للأشخاص من ذوي الاحتياجات.</w:t>
      </w:r>
    </w:p>
    <w:p w:rsidR="008819AC" w:rsidRDefault="006A355C" w:rsidP="008760C2">
      <w:pPr>
        <w:ind w:left="1381" w:hanging="672"/>
        <w:jc w:val="both"/>
        <w:rPr>
          <w:rtl/>
          <w:lang w:bidi="ar-AE"/>
        </w:rPr>
      </w:pPr>
      <w:r>
        <w:rPr>
          <w:rFonts w:hint="cs"/>
          <w:rtl/>
          <w:lang w:bidi="ar-AE"/>
        </w:rPr>
        <w:t xml:space="preserve">2.6 </w:t>
      </w:r>
      <w:r w:rsidR="008760C2">
        <w:rPr>
          <w:rFonts w:hint="cs"/>
          <w:rtl/>
          <w:lang w:bidi="ar-AE"/>
        </w:rPr>
        <w:t xml:space="preserve">بحوزة مُقدم العرض مصادقة معمل حيوي كما هو معرف في قانون خدمة العمل في ساعات الطوارئ للعام 1967. اذا لم يكن بحوزة مُقدم العرض </w:t>
      </w:r>
      <w:r w:rsidR="008760C2">
        <w:rPr>
          <w:rFonts w:hint="cs"/>
          <w:rtl/>
          <w:lang w:bidi="ar-AE"/>
        </w:rPr>
        <w:t>مصادقة معمل حيوي</w:t>
      </w:r>
      <w:r w:rsidR="008760C2">
        <w:rPr>
          <w:rFonts w:hint="cs"/>
          <w:rtl/>
          <w:lang w:bidi="ar-AE"/>
        </w:rPr>
        <w:t xml:space="preserve"> كما هو </w:t>
      </w:r>
      <w:proofErr w:type="gramStart"/>
      <w:r w:rsidR="008760C2">
        <w:rPr>
          <w:rFonts w:hint="cs"/>
          <w:rtl/>
          <w:lang w:bidi="ar-AE"/>
        </w:rPr>
        <w:t>مذكور,</w:t>
      </w:r>
      <w:proofErr w:type="gramEnd"/>
      <w:r w:rsidR="008760C2">
        <w:rPr>
          <w:rFonts w:hint="cs"/>
          <w:rtl/>
          <w:lang w:bidi="ar-AE"/>
        </w:rPr>
        <w:t xml:space="preserve"> بإمكانه ارفاق مصادقة بخصوص كونه في مراحل الحصول على هذه المصادقة المذكورة. </w:t>
      </w:r>
      <w:r w:rsidR="005D6829">
        <w:rPr>
          <w:rFonts w:hint="cs"/>
          <w:rtl/>
          <w:lang w:bidi="ar-AE"/>
        </w:rPr>
        <w:t xml:space="preserve">في حالة اختيار المورد كفائز في </w:t>
      </w:r>
      <w:proofErr w:type="gramStart"/>
      <w:r w:rsidR="005D6829">
        <w:rPr>
          <w:rFonts w:hint="cs"/>
          <w:rtl/>
          <w:lang w:bidi="ar-AE"/>
        </w:rPr>
        <w:t>المناقصة,</w:t>
      </w:r>
      <w:proofErr w:type="gramEnd"/>
      <w:r w:rsidR="005D6829">
        <w:rPr>
          <w:rFonts w:hint="cs"/>
          <w:rtl/>
          <w:lang w:bidi="ar-AE"/>
        </w:rPr>
        <w:t xml:space="preserve"> سيتم الإعلان عنه كفائز مشروط وسيكون بإمكانه تزويد الخدمات. </w:t>
      </w:r>
      <w:r w:rsidR="008819AC">
        <w:rPr>
          <w:rFonts w:hint="cs"/>
          <w:rtl/>
          <w:lang w:bidi="ar-AE"/>
        </w:rPr>
        <w:t xml:space="preserve">سيتم منح هذا الفائز المشروط تمديد لمدة ثلاثة أشهر للحصول على مصادق المعمل الحيوي. أي فائز مشروط لا يستوفي جميع متطلبات المناقصة خلال الفترة الزمنية </w:t>
      </w:r>
      <w:proofErr w:type="gramStart"/>
      <w:r w:rsidR="008819AC">
        <w:rPr>
          <w:rFonts w:hint="cs"/>
          <w:rtl/>
          <w:lang w:bidi="ar-AE"/>
        </w:rPr>
        <w:t>المحددة,</w:t>
      </w:r>
      <w:proofErr w:type="gramEnd"/>
      <w:r w:rsidR="008819AC">
        <w:rPr>
          <w:rFonts w:hint="cs"/>
          <w:rtl/>
          <w:lang w:bidi="ar-AE"/>
        </w:rPr>
        <w:t xml:space="preserve"> سيتم إيقاف التعاقد معه فوراً.</w:t>
      </w:r>
    </w:p>
    <w:p w:rsidR="006A355C" w:rsidRDefault="00457499" w:rsidP="008760C2">
      <w:pPr>
        <w:ind w:left="1381" w:hanging="672"/>
        <w:jc w:val="both"/>
        <w:rPr>
          <w:rtl/>
          <w:lang w:bidi="ar-AE"/>
        </w:rPr>
      </w:pPr>
      <w:proofErr w:type="gramStart"/>
      <w:r>
        <w:rPr>
          <w:rFonts w:hint="cs"/>
          <w:rtl/>
          <w:lang w:bidi="ar-AE"/>
        </w:rPr>
        <w:t xml:space="preserve">2.7 </w:t>
      </w:r>
      <w:r w:rsidR="005D6829">
        <w:rPr>
          <w:rFonts w:hint="cs"/>
          <w:rtl/>
          <w:lang w:bidi="ar-AE"/>
        </w:rPr>
        <w:t xml:space="preserve"> </w:t>
      </w:r>
      <w:r w:rsidR="00982F3C">
        <w:rPr>
          <w:rFonts w:hint="cs"/>
          <w:rtl/>
          <w:lang w:bidi="ar-AE"/>
        </w:rPr>
        <w:t>يجب</w:t>
      </w:r>
      <w:proofErr w:type="gramEnd"/>
      <w:r w:rsidR="00982F3C">
        <w:rPr>
          <w:rFonts w:hint="cs"/>
          <w:rtl/>
          <w:lang w:bidi="ar-AE"/>
        </w:rPr>
        <w:t xml:space="preserve"> أن يكون لدى مُقدم العرض رخصة لتشغيل سيارة اسعاف خاصة من وزارة الصحة ورخصة لتشغيل سيارات اسعاف عادية و/أو أمنية من وزارة الصحة و/أو هو يعمل بناءً على قانون مناسب.</w:t>
      </w:r>
    </w:p>
    <w:p w:rsidR="00105576" w:rsidRDefault="00105576" w:rsidP="008760C2">
      <w:pPr>
        <w:ind w:left="1381" w:hanging="672"/>
        <w:jc w:val="both"/>
        <w:rPr>
          <w:rFonts w:hint="cs"/>
          <w:rtl/>
          <w:lang w:bidi="ar-AE"/>
        </w:rPr>
      </w:pPr>
      <w:r>
        <w:rPr>
          <w:rFonts w:hint="cs"/>
          <w:rtl/>
          <w:lang w:bidi="ar-AE"/>
        </w:rPr>
        <w:t xml:space="preserve">2.8 بحوزة مُقدم العرض على الأقل ثلاثة سيارات اسعاف مُعرفة كسيارات اسعاف عادية/ أمنية بملكيته حيث أنه يملك سيارة اسعاف واحدة على الأقل مُعرفة كسيارة اسعاف أمنية (فيما </w:t>
      </w:r>
      <w:proofErr w:type="gramStart"/>
      <w:r>
        <w:rPr>
          <w:rFonts w:hint="cs"/>
          <w:rtl/>
          <w:lang w:bidi="ar-AE"/>
        </w:rPr>
        <w:t>يلي- "</w:t>
      </w:r>
      <w:proofErr w:type="gramEnd"/>
      <w:r>
        <w:rPr>
          <w:rFonts w:hint="cs"/>
          <w:rtl/>
          <w:lang w:bidi="ar-AE"/>
        </w:rPr>
        <w:t>سيارات الإسعاف").</w:t>
      </w:r>
    </w:p>
    <w:p w:rsidR="00105576" w:rsidRDefault="00105576" w:rsidP="008760C2">
      <w:pPr>
        <w:ind w:left="1381" w:hanging="672"/>
        <w:jc w:val="both"/>
        <w:rPr>
          <w:rFonts w:hint="cs"/>
          <w:rtl/>
          <w:lang w:bidi="ar-AE"/>
        </w:rPr>
      </w:pPr>
      <w:r>
        <w:rPr>
          <w:rFonts w:hint="cs"/>
          <w:rtl/>
          <w:lang w:bidi="ar-AE"/>
        </w:rPr>
        <w:lastRenderedPageBreak/>
        <w:t xml:space="preserve">2.9 </w:t>
      </w:r>
      <w:r w:rsidR="007C4AB4">
        <w:rPr>
          <w:rFonts w:hint="cs"/>
          <w:rtl/>
          <w:lang w:bidi="ar-AE"/>
        </w:rPr>
        <w:t xml:space="preserve">استيفاء شروط تشغيل سيارات اسعاف التي تم إصدارها من قبل شعبة ترخيص المؤسسات والأجهزة الطبية في وزارة الصحة وأي تغيير سيتم تنفيذه فيها في يوم تقديم العرض وطيلة فترة التعاقد حسب هذه </w:t>
      </w:r>
      <w:proofErr w:type="gramStart"/>
      <w:r w:rsidR="007C4AB4">
        <w:rPr>
          <w:rFonts w:hint="cs"/>
          <w:rtl/>
          <w:lang w:bidi="ar-AE"/>
        </w:rPr>
        <w:t>المناقصة,</w:t>
      </w:r>
      <w:proofErr w:type="gramEnd"/>
      <w:r w:rsidR="007C4AB4">
        <w:rPr>
          <w:rFonts w:hint="cs"/>
          <w:rtl/>
          <w:lang w:bidi="ar-AE"/>
        </w:rPr>
        <w:t xml:space="preserve"> يشمل ما ورد أعلاه ومن دون الانتقاص منه:</w:t>
      </w:r>
    </w:p>
    <w:p w:rsidR="00365697" w:rsidRDefault="00365697" w:rsidP="00901463">
      <w:pPr>
        <w:ind w:left="1440"/>
        <w:jc w:val="both"/>
        <w:rPr>
          <w:rFonts w:hint="cs"/>
          <w:rtl/>
          <w:lang w:bidi="ar-AE"/>
        </w:rPr>
      </w:pPr>
      <w:r>
        <w:rPr>
          <w:rFonts w:hint="cs"/>
          <w:rtl/>
          <w:lang w:bidi="ar-AE"/>
        </w:rPr>
        <w:t xml:space="preserve">2.9.1 يجب قيادة سيارات الإسعاف فقط من قبل من تم تأهيله للقيام </w:t>
      </w:r>
      <w:proofErr w:type="gramStart"/>
      <w:r>
        <w:rPr>
          <w:rFonts w:hint="cs"/>
          <w:rtl/>
          <w:lang w:bidi="ar-AE"/>
        </w:rPr>
        <w:t>بذلك,</w:t>
      </w:r>
      <w:proofErr w:type="gramEnd"/>
      <w:r>
        <w:rPr>
          <w:rFonts w:hint="cs"/>
          <w:rtl/>
          <w:lang w:bidi="ar-AE"/>
        </w:rPr>
        <w:t xml:space="preserve"> على طاقم المرافقة في سيارات الإسعاف الأمنية اجتياز تأهيل للصحة النفسية, حسب متطلبات وزارة الصحة.</w:t>
      </w:r>
    </w:p>
    <w:p w:rsidR="00365697" w:rsidRDefault="00365697" w:rsidP="00901463">
      <w:pPr>
        <w:ind w:left="1440"/>
        <w:jc w:val="both"/>
        <w:rPr>
          <w:rFonts w:hint="cs"/>
          <w:rtl/>
          <w:lang w:bidi="ar-AE"/>
        </w:rPr>
      </w:pPr>
      <w:r>
        <w:rPr>
          <w:rFonts w:hint="cs"/>
          <w:rtl/>
          <w:lang w:bidi="ar-AE"/>
        </w:rPr>
        <w:t xml:space="preserve">2.9.2 على الشركة تشغيل مركز اتصال طيلة ساعات </w:t>
      </w:r>
      <w:proofErr w:type="gramStart"/>
      <w:r>
        <w:rPr>
          <w:rFonts w:hint="cs"/>
          <w:rtl/>
          <w:lang w:bidi="ar-AE"/>
        </w:rPr>
        <w:t>اليوم,</w:t>
      </w:r>
      <w:proofErr w:type="gramEnd"/>
      <w:r>
        <w:rPr>
          <w:rFonts w:hint="cs"/>
          <w:rtl/>
          <w:lang w:bidi="ar-AE"/>
        </w:rPr>
        <w:t xml:space="preserve"> يشمل أيام السبت, الأعياد وفي ساعات الطوارئ, في مركز منظم يشمل على ورديات ليلية.</w:t>
      </w:r>
    </w:p>
    <w:p w:rsidR="00365697" w:rsidRDefault="00C37556" w:rsidP="00901463">
      <w:pPr>
        <w:ind w:left="1440"/>
        <w:jc w:val="both"/>
        <w:rPr>
          <w:rFonts w:hint="cs"/>
          <w:rtl/>
          <w:lang w:bidi="ar-AE"/>
        </w:rPr>
      </w:pPr>
      <w:r>
        <w:rPr>
          <w:rFonts w:hint="cs"/>
          <w:rtl/>
          <w:lang w:bidi="ar-AE"/>
        </w:rPr>
        <w:t>2.9.3 تملك الشركة معدات طبية حسب متطلبات وزارة الصحة لتشغيل سيارة اسعاف عادية وسيارة اسعاف أمنية.</w:t>
      </w:r>
    </w:p>
    <w:p w:rsidR="00C37556" w:rsidRDefault="00C37556" w:rsidP="00901463">
      <w:pPr>
        <w:ind w:left="1440"/>
        <w:jc w:val="both"/>
        <w:rPr>
          <w:rFonts w:hint="cs"/>
          <w:rtl/>
          <w:lang w:bidi="ar-AE"/>
        </w:rPr>
      </w:pPr>
      <w:r>
        <w:rPr>
          <w:rFonts w:hint="cs"/>
          <w:rtl/>
          <w:lang w:bidi="ar-AE"/>
        </w:rPr>
        <w:t>2.9.4 تملك الشركات معدات وملابس سلامة يشمل على أزياء عاكسة للضوء مع الإشارة لاسم ووظيفة كل عامل في سيارة الإسعاف.</w:t>
      </w:r>
    </w:p>
    <w:p w:rsidR="00C37556" w:rsidRDefault="00C37556" w:rsidP="00901463">
      <w:pPr>
        <w:ind w:left="1440"/>
        <w:jc w:val="both"/>
        <w:rPr>
          <w:rFonts w:hint="cs"/>
          <w:rtl/>
          <w:lang w:bidi="ar-AE"/>
        </w:rPr>
      </w:pPr>
      <w:r>
        <w:rPr>
          <w:rFonts w:hint="cs"/>
          <w:rtl/>
          <w:lang w:bidi="ar-AE"/>
        </w:rPr>
        <w:t>2.9.5 تملك الشركة موقف سيارات منظم لسيارات الإسعاف.</w:t>
      </w:r>
    </w:p>
    <w:p w:rsidR="00C37556" w:rsidRDefault="00C37556" w:rsidP="00901463">
      <w:pPr>
        <w:ind w:left="1440"/>
        <w:jc w:val="both"/>
        <w:rPr>
          <w:rFonts w:hint="cs"/>
          <w:rtl/>
          <w:lang w:bidi="ar-AE"/>
        </w:rPr>
      </w:pPr>
      <w:r>
        <w:rPr>
          <w:rFonts w:hint="cs"/>
          <w:rtl/>
          <w:lang w:bidi="ar-AE"/>
        </w:rPr>
        <w:t>2.9.6 في كل سيارة اسعاف توجد معدات ووسائل اتصال مناسبة سيتم ادارتها بواسطة مركز اتصال.</w:t>
      </w:r>
    </w:p>
    <w:p w:rsidR="00634252" w:rsidRDefault="00634252" w:rsidP="009C46E8">
      <w:pPr>
        <w:ind w:left="1381" w:hanging="672"/>
        <w:jc w:val="both"/>
        <w:rPr>
          <w:rFonts w:hint="cs"/>
          <w:rtl/>
          <w:lang w:bidi="ar-AE"/>
        </w:rPr>
      </w:pPr>
      <w:r>
        <w:rPr>
          <w:rFonts w:hint="cs"/>
          <w:rtl/>
          <w:lang w:bidi="ar-AE"/>
        </w:rPr>
        <w:t>2.</w:t>
      </w:r>
      <w:r>
        <w:rPr>
          <w:rFonts w:hint="cs"/>
          <w:rtl/>
          <w:lang w:bidi="ar-AE"/>
        </w:rPr>
        <w:t>10</w:t>
      </w:r>
      <w:r>
        <w:rPr>
          <w:rFonts w:hint="cs"/>
          <w:rtl/>
          <w:lang w:bidi="ar-AE"/>
        </w:rPr>
        <w:t xml:space="preserve"> </w:t>
      </w:r>
      <w:r w:rsidR="009C46E8">
        <w:rPr>
          <w:rFonts w:hint="cs"/>
          <w:rtl/>
          <w:lang w:bidi="ar-AE"/>
        </w:rPr>
        <w:t>لمُقدم العرض توجد خبرة 3 سنوات على الأقل بتشغيل سيارات الإسعاف.</w:t>
      </w:r>
    </w:p>
    <w:p w:rsidR="009C46E8" w:rsidRDefault="009C46E8" w:rsidP="009C46E8">
      <w:pPr>
        <w:ind w:left="1381" w:hanging="672"/>
        <w:jc w:val="both"/>
        <w:rPr>
          <w:rFonts w:hint="cs"/>
          <w:rtl/>
          <w:lang w:bidi="ar-AE"/>
        </w:rPr>
      </w:pPr>
      <w:r>
        <w:rPr>
          <w:rFonts w:hint="cs"/>
          <w:rtl/>
          <w:lang w:bidi="ar-AE"/>
        </w:rPr>
        <w:t>2.11 على مُقدم العرض تقديم عرض أسعار لجميع البنود المُفصلة في نموذج عرض الأسعار.</w:t>
      </w:r>
    </w:p>
    <w:p w:rsidR="009C46E8" w:rsidRDefault="009C46E8" w:rsidP="009C46E8">
      <w:pPr>
        <w:ind w:left="1381" w:hanging="672"/>
        <w:jc w:val="both"/>
        <w:rPr>
          <w:rtl/>
          <w:lang w:bidi="ar-AE"/>
        </w:rPr>
      </w:pPr>
      <w:r>
        <w:rPr>
          <w:rFonts w:hint="cs"/>
          <w:rtl/>
          <w:lang w:bidi="ar-AE"/>
        </w:rPr>
        <w:t xml:space="preserve">2.12 هذه الشروط تعتبر بمثابة شروط مسبقة للاشتراك في </w:t>
      </w:r>
      <w:proofErr w:type="gramStart"/>
      <w:r>
        <w:rPr>
          <w:rFonts w:hint="cs"/>
          <w:rtl/>
          <w:lang w:bidi="ar-AE"/>
        </w:rPr>
        <w:t>المناقصة,</w:t>
      </w:r>
      <w:proofErr w:type="gramEnd"/>
      <w:r>
        <w:rPr>
          <w:rFonts w:hint="cs"/>
          <w:rtl/>
          <w:lang w:bidi="ar-AE"/>
        </w:rPr>
        <w:t xml:space="preserve"> عدم استيفاء أي شرط و/أو ارفاق مستند ما </w:t>
      </w:r>
      <w:r w:rsidRPr="00766D38">
        <w:rPr>
          <w:rFonts w:hint="cs"/>
          <w:b/>
          <w:bCs/>
          <w:u w:val="single"/>
          <w:rtl/>
          <w:lang w:bidi="ar-AE"/>
        </w:rPr>
        <w:t>سيؤدي الى الغاء العرض كلياً</w:t>
      </w:r>
      <w:r>
        <w:rPr>
          <w:rFonts w:hint="cs"/>
          <w:rtl/>
          <w:lang w:bidi="ar-AE"/>
        </w:rPr>
        <w:t xml:space="preserve"> وقبل مناقشته في لجنة المناقصات.</w:t>
      </w:r>
    </w:p>
    <w:p w:rsidR="00BD2F0A" w:rsidRDefault="00BD2F0A" w:rsidP="00BD2F0A">
      <w:pPr>
        <w:spacing w:before="100" w:beforeAutospacing="1" w:after="100" w:afterAutospacing="1"/>
        <w:ind w:left="509" w:hanging="578"/>
        <w:rPr>
          <w:rtl/>
        </w:rPr>
      </w:pPr>
    </w:p>
    <w:p w:rsidR="00BD2F0A" w:rsidRPr="00BD2F0A" w:rsidRDefault="00766D38" w:rsidP="00766D38">
      <w:pPr>
        <w:spacing w:before="100" w:beforeAutospacing="1" w:after="100" w:afterAutospacing="1" w:line="240" w:lineRule="auto"/>
        <w:ind w:left="509" w:hanging="578"/>
        <w:rPr>
          <w:b/>
          <w:bCs/>
          <w:u w:val="single"/>
          <w:rtl/>
        </w:rPr>
      </w:pPr>
      <w:r>
        <w:rPr>
          <w:rFonts w:hint="cs"/>
          <w:b/>
          <w:bCs/>
          <w:u w:val="single"/>
          <w:rtl/>
          <w:lang w:bidi="ar-AE"/>
        </w:rPr>
        <w:t>المديرية:</w:t>
      </w:r>
    </w:p>
    <w:p w:rsidR="00B02FEF" w:rsidRPr="003E3B51" w:rsidRDefault="00B02FEF" w:rsidP="00B02FEF">
      <w:pPr>
        <w:numPr>
          <w:ilvl w:val="0"/>
          <w:numId w:val="5"/>
        </w:numPr>
        <w:spacing w:after="0" w:line="240" w:lineRule="auto"/>
        <w:jc w:val="both"/>
      </w:pPr>
      <w:r w:rsidRPr="003E3B51">
        <w:rPr>
          <w:rFonts w:hint="cs"/>
          <w:rtl/>
          <w:lang w:bidi="ar-AE"/>
        </w:rPr>
        <w:t xml:space="preserve">مُمثل </w:t>
      </w:r>
      <w:proofErr w:type="gramStart"/>
      <w:r w:rsidRPr="003E3B51">
        <w:rPr>
          <w:rFonts w:hint="cs"/>
          <w:rtl/>
          <w:lang w:bidi="ar-AE"/>
        </w:rPr>
        <w:t>الوزارة,</w:t>
      </w:r>
      <w:proofErr w:type="gramEnd"/>
      <w:r w:rsidRPr="003E3B51">
        <w:rPr>
          <w:rFonts w:hint="cs"/>
          <w:rtl/>
          <w:lang w:bidi="ar-AE"/>
        </w:rPr>
        <w:t xml:space="preserve"> الذي يجب التوجه اليه في حالة وجود أية أسئلة أو استفسارات بخصوص هذه المواصفات هو: السيد </w:t>
      </w:r>
      <w:proofErr w:type="spellStart"/>
      <w:r w:rsidRPr="003E3B51">
        <w:rPr>
          <w:rFonts w:hint="cs"/>
          <w:rtl/>
          <w:lang w:bidi="ar-AE"/>
        </w:rPr>
        <w:t>يانيڨ</w:t>
      </w:r>
      <w:proofErr w:type="spellEnd"/>
      <w:r w:rsidRPr="003E3B51">
        <w:rPr>
          <w:rFonts w:hint="cs"/>
          <w:rtl/>
          <w:lang w:bidi="ar-AE"/>
        </w:rPr>
        <w:t xml:space="preserve"> بن </w:t>
      </w:r>
      <w:proofErr w:type="spellStart"/>
      <w:r w:rsidRPr="003E3B51">
        <w:rPr>
          <w:rFonts w:hint="cs"/>
          <w:rtl/>
          <w:lang w:bidi="ar-AE"/>
        </w:rPr>
        <w:t>داڨيد</w:t>
      </w:r>
      <w:proofErr w:type="spellEnd"/>
      <w:r w:rsidRPr="003E3B51">
        <w:rPr>
          <w:rFonts w:hint="cs"/>
          <w:rtl/>
        </w:rPr>
        <w:t xml:space="preserve"> </w:t>
      </w:r>
      <w:r w:rsidRPr="003E3B51">
        <w:rPr>
          <w:rFonts w:hint="cs"/>
          <w:rtl/>
          <w:lang w:bidi="ar-AE"/>
        </w:rPr>
        <w:t xml:space="preserve">نائب المديرة التنفيذية, على هاتف رقم: 8559212-04 أو بواسطة البريد الالكتروني: </w:t>
      </w:r>
      <w:hyperlink r:id="rId7" w:history="1">
        <w:r w:rsidRPr="003E3B51">
          <w:rPr>
            <w:rStyle w:val="Hyperlink"/>
            <w:rFonts w:ascii="Times New Roman" w:hAnsi="Times New Roman"/>
          </w:rPr>
          <w:t>yaniv.ben-david@pstira.health.gov.il</w:t>
        </w:r>
      </w:hyperlink>
      <w:r w:rsidRPr="003E3B51">
        <w:rPr>
          <w:rFonts w:hint="cs"/>
          <w:rtl/>
          <w:lang w:bidi="ar-AE"/>
        </w:rPr>
        <w:t>.</w:t>
      </w:r>
    </w:p>
    <w:p w:rsidR="00B02FEF" w:rsidRDefault="00B02FEF" w:rsidP="00942B2F">
      <w:pPr>
        <w:ind w:left="720"/>
        <w:jc w:val="both"/>
        <w:rPr>
          <w:rtl/>
        </w:rPr>
      </w:pPr>
    </w:p>
    <w:p w:rsidR="00B02FEF" w:rsidRDefault="00223B9C" w:rsidP="00B02FEF">
      <w:pPr>
        <w:ind w:left="720"/>
        <w:jc w:val="both"/>
        <w:rPr>
          <w:rtl/>
          <w:lang w:bidi="ar-AE"/>
        </w:rPr>
      </w:pPr>
      <w:r>
        <w:rPr>
          <w:rFonts w:hint="cs"/>
          <w:rtl/>
        </w:rPr>
        <w:tab/>
        <w:t xml:space="preserve">   </w:t>
      </w:r>
      <w:r w:rsidR="00B02FEF">
        <w:rPr>
          <w:rFonts w:hint="cs"/>
          <w:rtl/>
          <w:lang w:bidi="ar-AE"/>
        </w:rPr>
        <w:t xml:space="preserve">سيتم استقبال الأسئلة حتى: يوم الخميس </w:t>
      </w:r>
      <w:proofErr w:type="gramStart"/>
      <w:r w:rsidR="00B02FEF">
        <w:rPr>
          <w:rFonts w:hint="cs"/>
          <w:rtl/>
          <w:lang w:bidi="ar-AE"/>
        </w:rPr>
        <w:t>28.6,</w:t>
      </w:r>
      <w:proofErr w:type="gramEnd"/>
      <w:r w:rsidR="00B02FEF">
        <w:rPr>
          <w:rFonts w:hint="cs"/>
          <w:rtl/>
          <w:lang w:bidi="ar-AE"/>
        </w:rPr>
        <w:t xml:space="preserve"> في تمام الساعة 12:00.</w:t>
      </w:r>
    </w:p>
    <w:p w:rsidR="00223B9C" w:rsidRPr="00223B9C" w:rsidRDefault="00295892" w:rsidP="00295892">
      <w:pPr>
        <w:ind w:left="720"/>
        <w:jc w:val="both"/>
        <w:rPr>
          <w:rtl/>
        </w:rPr>
      </w:pPr>
      <w:r>
        <w:rPr>
          <w:rFonts w:hint="cs"/>
          <w:rtl/>
          <w:lang w:bidi="ar-AE"/>
        </w:rPr>
        <w:t xml:space="preserve">يجب التأكد من استلام الأسئلة بواسطة البريد الالكتروني من خلال التوجه هاتفياً </w:t>
      </w:r>
      <w:proofErr w:type="gramStart"/>
      <w:r>
        <w:rPr>
          <w:rFonts w:hint="cs"/>
          <w:rtl/>
          <w:lang w:bidi="ar-AE"/>
        </w:rPr>
        <w:t>للأرقام</w:t>
      </w:r>
      <w:r w:rsidR="00942B2F">
        <w:rPr>
          <w:rFonts w:hint="cs"/>
          <w:rtl/>
        </w:rPr>
        <w:t xml:space="preserve"> :</w:t>
      </w:r>
      <w:proofErr w:type="gramEnd"/>
      <w:r w:rsidR="00942B2F">
        <w:rPr>
          <w:rFonts w:hint="cs"/>
          <w:rtl/>
        </w:rPr>
        <w:t xml:space="preserve"> 04-8559212 </w:t>
      </w:r>
      <w:r>
        <w:rPr>
          <w:rFonts w:hint="cs"/>
          <w:rtl/>
          <w:lang w:bidi="ar-AE"/>
        </w:rPr>
        <w:t>أو</w:t>
      </w:r>
      <w:r w:rsidR="00942B2F">
        <w:rPr>
          <w:rFonts w:hint="cs"/>
          <w:rtl/>
        </w:rPr>
        <w:t xml:space="preserve"> 050-6265126.</w:t>
      </w:r>
    </w:p>
    <w:p w:rsidR="00BD2F0A" w:rsidRPr="00766D38" w:rsidRDefault="00BD2F0A" w:rsidP="00BD2F0A">
      <w:pPr>
        <w:spacing w:after="0" w:line="240" w:lineRule="auto"/>
        <w:ind w:left="509" w:hanging="578"/>
        <w:rPr>
          <w:b/>
          <w:bCs/>
          <w:rtl/>
        </w:rPr>
      </w:pPr>
    </w:p>
    <w:p w:rsidR="00D512C6" w:rsidRPr="00D512C6" w:rsidRDefault="00D512C6" w:rsidP="00D512C6">
      <w:pPr>
        <w:numPr>
          <w:ilvl w:val="0"/>
          <w:numId w:val="5"/>
        </w:numPr>
        <w:spacing w:after="0" w:line="240" w:lineRule="auto"/>
        <w:jc w:val="both"/>
      </w:pPr>
      <w:r w:rsidRPr="00D512C6">
        <w:rPr>
          <w:rFonts w:hint="cs"/>
          <w:rtl/>
          <w:lang w:bidi="ar-AE"/>
        </w:rPr>
        <w:t xml:space="preserve">يجب تسليم العروض على كُتيب المناقصة وإدخالها بداخل ظرف مُغلق لصندوق </w:t>
      </w:r>
      <w:proofErr w:type="gramStart"/>
      <w:r w:rsidRPr="00D512C6">
        <w:rPr>
          <w:rFonts w:hint="cs"/>
          <w:rtl/>
          <w:lang w:bidi="ar-AE"/>
        </w:rPr>
        <w:t>المناقصات,</w:t>
      </w:r>
      <w:proofErr w:type="gramEnd"/>
      <w:r w:rsidRPr="00D512C6">
        <w:rPr>
          <w:rFonts w:hint="cs"/>
          <w:rtl/>
          <w:lang w:bidi="ar-AE"/>
        </w:rPr>
        <w:t xml:space="preserve"> الموجود في المركز الطبي لصحة النفس معالي </w:t>
      </w:r>
      <w:proofErr w:type="spellStart"/>
      <w:r w:rsidRPr="00D512C6">
        <w:rPr>
          <w:rFonts w:hint="cs"/>
          <w:rtl/>
          <w:lang w:bidi="ar-AE"/>
        </w:rPr>
        <w:t>هكارميل</w:t>
      </w:r>
      <w:proofErr w:type="spellEnd"/>
      <w:r w:rsidRPr="00D512C6">
        <w:rPr>
          <w:rFonts w:hint="cs"/>
          <w:rtl/>
          <w:lang w:bidi="ar-AE"/>
        </w:rPr>
        <w:t xml:space="preserve">, شارع </w:t>
      </w:r>
      <w:proofErr w:type="spellStart"/>
      <w:r w:rsidRPr="00D512C6">
        <w:rPr>
          <w:rFonts w:hint="cs"/>
          <w:rtl/>
          <w:lang w:bidi="ar-AE"/>
        </w:rPr>
        <w:t>هإيلا</w:t>
      </w:r>
      <w:proofErr w:type="spellEnd"/>
      <w:r w:rsidRPr="00D512C6">
        <w:rPr>
          <w:rFonts w:hint="cs"/>
          <w:rtl/>
          <w:lang w:bidi="ar-AE"/>
        </w:rPr>
        <w:t xml:space="preserve"> 17, في مبنى الإدارة الطابق </w:t>
      </w:r>
      <w:r w:rsidRPr="00D512C6">
        <w:rPr>
          <w:rFonts w:hint="cs"/>
          <w:rtl/>
          <w:lang w:bidi="ar-AE"/>
        </w:rPr>
        <w:t>الأول</w:t>
      </w:r>
      <w:r w:rsidRPr="00D512C6">
        <w:rPr>
          <w:rFonts w:hint="cs"/>
          <w:rtl/>
          <w:lang w:bidi="ar-AE"/>
        </w:rPr>
        <w:t xml:space="preserve"> بجانب مكتب المديرة التنفيذية. يجب الكتابة على الظرف: "مناقصة رقم </w:t>
      </w:r>
      <w:r w:rsidRPr="00D512C6">
        <w:rPr>
          <w:rFonts w:hint="cs"/>
          <w:rtl/>
          <w:lang w:bidi="ar-AE"/>
        </w:rPr>
        <w:t>2018</w:t>
      </w:r>
      <w:r w:rsidRPr="00D512C6">
        <w:rPr>
          <w:rFonts w:hint="cs"/>
          <w:rtl/>
          <w:lang w:bidi="ar-AE"/>
        </w:rPr>
        <w:t>/</w:t>
      </w:r>
      <w:proofErr w:type="gramStart"/>
      <w:r w:rsidRPr="00D512C6">
        <w:rPr>
          <w:rFonts w:hint="cs"/>
          <w:rtl/>
          <w:lang w:bidi="ar-AE"/>
        </w:rPr>
        <w:t>1- "</w:t>
      </w:r>
      <w:proofErr w:type="gramEnd"/>
      <w:r w:rsidRPr="00D512C6">
        <w:rPr>
          <w:rFonts w:hint="cs"/>
          <w:rtl/>
          <w:lang w:bidi="ar-AE"/>
        </w:rPr>
        <w:t>تنفيذ خدمات سفريات بواسطة سيارات الاسعاف</w:t>
      </w:r>
      <w:r w:rsidRPr="00D512C6">
        <w:rPr>
          <w:rFonts w:hint="cs"/>
          <w:rtl/>
          <w:lang w:bidi="ar-AE"/>
        </w:rPr>
        <w:t xml:space="preserve">" فقط, بدون كتابة اسم مُقدم العرض أو أية تفاصيل مُعرفة أخرى. يجب التوقيع على كل صفحة من </w:t>
      </w:r>
      <w:r w:rsidRPr="00D512C6">
        <w:rPr>
          <w:rFonts w:hint="cs"/>
          <w:rtl/>
          <w:lang w:bidi="ar-AE"/>
        </w:rPr>
        <w:lastRenderedPageBreak/>
        <w:t xml:space="preserve">النسخة الأصلية للعرض من قبل مُقدم العرض بواسطة توقيعه وختمه (حين يكون مُقدم العرض </w:t>
      </w:r>
      <w:proofErr w:type="gramStart"/>
      <w:r w:rsidRPr="00D512C6">
        <w:rPr>
          <w:rFonts w:hint="cs"/>
          <w:rtl/>
          <w:lang w:bidi="ar-AE"/>
        </w:rPr>
        <w:t>شركة- يجب</w:t>
      </w:r>
      <w:proofErr w:type="gramEnd"/>
      <w:r w:rsidRPr="00D512C6">
        <w:rPr>
          <w:rFonts w:hint="cs"/>
          <w:rtl/>
          <w:lang w:bidi="ar-AE"/>
        </w:rPr>
        <w:t xml:space="preserve"> التوقيع من قبل الأشخاص المخولين بالتوقيع باسم الشركة).</w:t>
      </w:r>
    </w:p>
    <w:p w:rsidR="00D512C6" w:rsidRDefault="00D512C6" w:rsidP="00BD2F0A">
      <w:pPr>
        <w:spacing w:line="240" w:lineRule="auto"/>
        <w:jc w:val="both"/>
        <w:rPr>
          <w:rtl/>
        </w:rPr>
      </w:pPr>
    </w:p>
    <w:p w:rsidR="00D512C6" w:rsidRPr="003E3B51" w:rsidRDefault="00D512C6" w:rsidP="00D512C6">
      <w:pPr>
        <w:ind w:left="720"/>
        <w:jc w:val="center"/>
        <w:rPr>
          <w:rFonts w:hint="cs"/>
          <w:rtl/>
          <w:lang w:bidi="ar-AE"/>
        </w:rPr>
      </w:pPr>
      <w:r w:rsidRPr="003E3B51">
        <w:rPr>
          <w:rFonts w:hint="cs"/>
          <w:rtl/>
          <w:lang w:bidi="ar-AE"/>
        </w:rPr>
        <w:t xml:space="preserve">الموعد الأخير لتسليم العروض هو يوم </w:t>
      </w:r>
      <w:proofErr w:type="gramStart"/>
      <w:r>
        <w:rPr>
          <w:rFonts w:hint="cs"/>
          <w:b/>
          <w:bCs/>
          <w:u w:val="single"/>
          <w:rtl/>
          <w:lang w:bidi="ar-AE"/>
        </w:rPr>
        <w:t>الاثنين</w:t>
      </w:r>
      <w:r w:rsidRPr="003E3B51">
        <w:rPr>
          <w:rFonts w:hint="cs"/>
          <w:rtl/>
          <w:lang w:bidi="ar-AE"/>
        </w:rPr>
        <w:t>,</w:t>
      </w:r>
      <w:proofErr w:type="gramEnd"/>
      <w:r w:rsidRPr="003E3B51">
        <w:rPr>
          <w:rFonts w:hint="cs"/>
          <w:rtl/>
          <w:lang w:bidi="ar-AE"/>
        </w:rPr>
        <w:t xml:space="preserve"> الموافق </w:t>
      </w:r>
      <w:r>
        <w:rPr>
          <w:rFonts w:hint="cs"/>
          <w:b/>
          <w:bCs/>
          <w:u w:val="single"/>
          <w:rtl/>
          <w:lang w:bidi="ar-AE"/>
        </w:rPr>
        <w:t>16.7.2018</w:t>
      </w:r>
      <w:r w:rsidRPr="003E3B51">
        <w:rPr>
          <w:rFonts w:hint="cs"/>
          <w:rtl/>
          <w:lang w:bidi="ar-AE"/>
        </w:rPr>
        <w:t xml:space="preserve"> في تمام الساعة </w:t>
      </w:r>
      <w:r w:rsidRPr="003E3B51">
        <w:rPr>
          <w:rFonts w:hint="cs"/>
          <w:b/>
          <w:bCs/>
          <w:u w:val="single"/>
          <w:rtl/>
          <w:lang w:bidi="ar-AE"/>
        </w:rPr>
        <w:t>13:00</w:t>
      </w:r>
    </w:p>
    <w:p w:rsidR="00D512C6" w:rsidRPr="003E3B51" w:rsidRDefault="00D512C6" w:rsidP="00D512C6">
      <w:pPr>
        <w:ind w:left="720"/>
        <w:jc w:val="center"/>
        <w:rPr>
          <w:b/>
          <w:bCs/>
          <w:u w:val="single"/>
          <w:rtl/>
          <w:lang w:bidi="ar-AE"/>
        </w:rPr>
      </w:pPr>
      <w:r w:rsidRPr="003E3B51">
        <w:rPr>
          <w:rFonts w:hint="cs"/>
          <w:b/>
          <w:bCs/>
          <w:u w:val="single"/>
          <w:rtl/>
          <w:lang w:bidi="ar-AE"/>
        </w:rPr>
        <w:t>لن يتم استلام أية عروض بعد هذا الموعد.</w:t>
      </w:r>
    </w:p>
    <w:p w:rsidR="00D512C6" w:rsidRPr="003E3B51" w:rsidRDefault="00D512C6" w:rsidP="00D512C6">
      <w:pPr>
        <w:ind w:left="720"/>
        <w:jc w:val="center"/>
        <w:rPr>
          <w:rtl/>
          <w:lang w:bidi="ar-AE"/>
        </w:rPr>
      </w:pPr>
    </w:p>
    <w:p w:rsidR="00D512C6" w:rsidRPr="003E3B51" w:rsidRDefault="00D512C6" w:rsidP="00D512C6">
      <w:pPr>
        <w:ind w:left="720"/>
        <w:jc w:val="center"/>
        <w:rPr>
          <w:rFonts w:hint="cs"/>
          <w:rtl/>
          <w:lang w:bidi="ar-AE"/>
        </w:rPr>
      </w:pPr>
      <w:r w:rsidRPr="003E3B51">
        <w:rPr>
          <w:rFonts w:hint="cs"/>
          <w:rtl/>
          <w:lang w:bidi="ar-AE"/>
        </w:rPr>
        <w:t>الخطأ وارد</w:t>
      </w:r>
    </w:p>
    <w:p w:rsidR="00D512C6" w:rsidRPr="003E3B51" w:rsidRDefault="00D512C6" w:rsidP="00D512C6">
      <w:pPr>
        <w:ind w:left="720"/>
        <w:jc w:val="center"/>
      </w:pPr>
      <w:r w:rsidRPr="003E3B51">
        <w:rPr>
          <w:rFonts w:hint="cs"/>
          <w:rtl/>
          <w:lang w:bidi="ar-AE"/>
        </w:rPr>
        <w:t xml:space="preserve"> </w:t>
      </w:r>
    </w:p>
    <w:p w:rsidR="00D512C6" w:rsidRPr="003E3B51" w:rsidRDefault="00D512C6" w:rsidP="00D512C6">
      <w:pPr>
        <w:pStyle w:val="a5"/>
        <w:pBdr>
          <w:top w:val="single" w:sz="18" w:space="7" w:color="auto" w:shadow="1"/>
          <w:left w:val="single" w:sz="18" w:space="0" w:color="auto" w:shadow="1"/>
          <w:bottom w:val="single" w:sz="18" w:space="0" w:color="auto" w:shadow="1"/>
          <w:right w:val="single" w:sz="18" w:space="3" w:color="auto" w:shadow="1"/>
        </w:pBdr>
        <w:jc w:val="both"/>
        <w:rPr>
          <w:lang w:bidi="ar-AE"/>
        </w:rPr>
      </w:pPr>
      <w:proofErr w:type="gramStart"/>
      <w:r w:rsidRPr="003E3B51">
        <w:rPr>
          <w:rFonts w:hint="cs"/>
          <w:rtl/>
          <w:lang w:bidi="ar-AE"/>
        </w:rPr>
        <w:t>الصيغة,</w:t>
      </w:r>
      <w:proofErr w:type="gramEnd"/>
      <w:r w:rsidRPr="003E3B51">
        <w:rPr>
          <w:rFonts w:hint="cs"/>
          <w:rtl/>
          <w:lang w:bidi="ar-AE"/>
        </w:rPr>
        <w:t xml:space="preserve"> المُتطلبات وشروط الحد الأدنى المُلزمة هي </w:t>
      </w:r>
      <w:r>
        <w:rPr>
          <w:rFonts w:hint="cs"/>
          <w:rtl/>
          <w:lang w:bidi="ar-AE"/>
        </w:rPr>
        <w:t xml:space="preserve">تلك </w:t>
      </w:r>
      <w:r w:rsidRPr="003E3B51">
        <w:rPr>
          <w:rFonts w:hint="cs"/>
          <w:rtl/>
          <w:lang w:bidi="ar-AE"/>
        </w:rPr>
        <w:t>المذكورة في مستندات المناقصة فقط, في حالة وجود تناقض بين صيغة</w:t>
      </w:r>
      <w:r>
        <w:rPr>
          <w:rFonts w:hint="cs"/>
          <w:rtl/>
          <w:lang w:bidi="ar-AE"/>
        </w:rPr>
        <w:t xml:space="preserve"> </w:t>
      </w:r>
      <w:r w:rsidRPr="003E3B51">
        <w:rPr>
          <w:rFonts w:hint="cs"/>
          <w:rtl/>
          <w:lang w:bidi="ar-AE"/>
        </w:rPr>
        <w:t>هذا الإعلان وبين الصيغة الموجودة في مستندات المناقصة, تكون الصيغة المُلزمة هي تلك الواردة في مستندات المناقصة.</w:t>
      </w:r>
    </w:p>
    <w:p w:rsidR="00901463" w:rsidRPr="00BD2F0A" w:rsidRDefault="00901463" w:rsidP="00901463">
      <w:pPr>
        <w:ind w:left="1440" w:hanging="720"/>
        <w:jc w:val="both"/>
        <w:rPr>
          <w:rtl/>
        </w:rPr>
      </w:pPr>
      <w:bookmarkStart w:id="0" w:name="_GoBack"/>
      <w:bookmarkEnd w:id="0"/>
    </w:p>
    <w:p w:rsidR="00901463" w:rsidRDefault="00901463" w:rsidP="00901463">
      <w:pPr>
        <w:ind w:left="1440" w:hanging="720"/>
        <w:jc w:val="both"/>
        <w:rPr>
          <w:rtl/>
        </w:rPr>
      </w:pPr>
    </w:p>
    <w:p w:rsidR="00F450EA" w:rsidRDefault="00F450EA" w:rsidP="00F450EA">
      <w:pPr>
        <w:spacing w:after="0"/>
        <w:ind w:left="-334" w:right="-1259"/>
        <w:rPr>
          <w:rFonts w:cs="David"/>
          <w:color w:val="333333"/>
          <w:sz w:val="24"/>
          <w:szCs w:val="24"/>
          <w:u w:val="single"/>
          <w:rtl/>
          <w:lang w:val="he-IL"/>
        </w:rPr>
      </w:pPr>
    </w:p>
    <w:p w:rsidR="00F450EA" w:rsidRDefault="00F450EA" w:rsidP="00F450EA">
      <w:pPr>
        <w:spacing w:after="0"/>
        <w:ind w:left="-334" w:right="-1259"/>
        <w:rPr>
          <w:rFonts w:cs="David"/>
          <w:color w:val="333333"/>
          <w:sz w:val="24"/>
          <w:szCs w:val="24"/>
          <w:u w:val="single"/>
          <w:rtl/>
          <w:lang w:val="he-IL"/>
        </w:rPr>
      </w:pPr>
    </w:p>
    <w:p w:rsidR="00F450EA" w:rsidRDefault="00F450EA" w:rsidP="00F450EA">
      <w:pPr>
        <w:spacing w:after="0"/>
        <w:ind w:left="-334" w:right="-1259"/>
        <w:rPr>
          <w:rFonts w:cs="David"/>
          <w:color w:val="333333"/>
          <w:sz w:val="24"/>
          <w:szCs w:val="24"/>
          <w:u w:val="single"/>
          <w:rtl/>
          <w:lang w:val="he-IL"/>
        </w:rPr>
      </w:pPr>
    </w:p>
    <w:p w:rsidR="00F450EA" w:rsidRDefault="00F450EA" w:rsidP="00F450EA">
      <w:pPr>
        <w:spacing w:after="0"/>
        <w:ind w:left="-334" w:right="-1259"/>
        <w:rPr>
          <w:rFonts w:cs="David"/>
          <w:color w:val="333333"/>
          <w:sz w:val="24"/>
          <w:szCs w:val="24"/>
          <w:u w:val="single"/>
          <w:rtl/>
          <w:lang w:val="he-IL"/>
        </w:rPr>
      </w:pPr>
    </w:p>
    <w:p w:rsidR="00F450EA" w:rsidRDefault="00F450EA" w:rsidP="00F450EA">
      <w:pPr>
        <w:spacing w:after="0" w:line="360" w:lineRule="auto"/>
        <w:ind w:left="-335" w:right="-1259"/>
        <w:rPr>
          <w:rFonts w:cs="David"/>
          <w:b/>
          <w:bCs/>
          <w:color w:val="333333"/>
          <w:sz w:val="26"/>
          <w:szCs w:val="26"/>
          <w:rtl/>
          <w:lang w:val="he-IL"/>
        </w:rPr>
      </w:pPr>
    </w:p>
    <w:p w:rsidR="00F450EA" w:rsidRDefault="00F450EA" w:rsidP="00F450EA">
      <w:pPr>
        <w:spacing w:after="0" w:line="360" w:lineRule="auto"/>
        <w:ind w:left="-335" w:right="-1259"/>
        <w:rPr>
          <w:rFonts w:cs="David"/>
          <w:b/>
          <w:bCs/>
          <w:color w:val="333333"/>
          <w:sz w:val="26"/>
          <w:szCs w:val="26"/>
          <w:rtl/>
          <w:lang w:val="he-IL"/>
        </w:rPr>
      </w:pPr>
    </w:p>
    <w:p w:rsidR="00F450EA" w:rsidRDefault="00F450EA" w:rsidP="00F450EA">
      <w:pPr>
        <w:spacing w:after="0" w:line="360" w:lineRule="auto"/>
        <w:ind w:left="-335" w:right="-1259"/>
        <w:rPr>
          <w:rFonts w:cs="David"/>
          <w:b/>
          <w:bCs/>
          <w:color w:val="333333"/>
          <w:sz w:val="26"/>
          <w:szCs w:val="26"/>
          <w:rtl/>
          <w:lang w:val="he-IL"/>
        </w:rPr>
      </w:pPr>
    </w:p>
    <w:p w:rsidR="00F450EA" w:rsidRDefault="00F450EA" w:rsidP="00F450EA">
      <w:pPr>
        <w:spacing w:after="0" w:line="360" w:lineRule="auto"/>
        <w:ind w:left="-335" w:right="-1259"/>
        <w:rPr>
          <w:rFonts w:cs="David"/>
          <w:b/>
          <w:bCs/>
          <w:color w:val="333333"/>
          <w:sz w:val="26"/>
          <w:szCs w:val="26"/>
          <w:rtl/>
          <w:lang w:val="he-IL"/>
        </w:rPr>
      </w:pPr>
    </w:p>
    <w:p w:rsidR="00F450EA" w:rsidRDefault="00F450EA" w:rsidP="00F450EA">
      <w:pPr>
        <w:spacing w:after="0" w:line="360" w:lineRule="auto"/>
        <w:ind w:left="-335" w:right="-1259"/>
        <w:rPr>
          <w:rFonts w:cs="David"/>
          <w:b/>
          <w:bCs/>
          <w:color w:val="333333"/>
          <w:sz w:val="26"/>
          <w:szCs w:val="26"/>
          <w:rtl/>
          <w:lang w:val="he-IL"/>
        </w:rPr>
      </w:pPr>
    </w:p>
    <w:p w:rsidR="00F450EA" w:rsidRDefault="00F450EA" w:rsidP="00F450EA">
      <w:pPr>
        <w:spacing w:after="0" w:line="360" w:lineRule="auto"/>
        <w:ind w:left="-335" w:right="-1259"/>
        <w:rPr>
          <w:rFonts w:cs="David"/>
          <w:b/>
          <w:bCs/>
          <w:color w:val="333333"/>
          <w:sz w:val="26"/>
          <w:szCs w:val="26"/>
          <w:rtl/>
          <w:lang w:val="he-IL"/>
        </w:rPr>
      </w:pPr>
    </w:p>
    <w:p w:rsidR="00F450EA" w:rsidRDefault="00F450EA" w:rsidP="00F450EA">
      <w:pPr>
        <w:spacing w:after="0" w:line="360" w:lineRule="auto"/>
        <w:ind w:left="-335" w:right="-1259"/>
        <w:rPr>
          <w:rFonts w:cs="David"/>
          <w:b/>
          <w:bCs/>
          <w:color w:val="333333"/>
          <w:sz w:val="26"/>
          <w:szCs w:val="26"/>
          <w:rtl/>
          <w:lang w:val="he-IL"/>
        </w:rPr>
      </w:pPr>
    </w:p>
    <w:p w:rsidR="00F450EA" w:rsidRDefault="00F450EA" w:rsidP="00F450EA">
      <w:pPr>
        <w:spacing w:after="0" w:line="360" w:lineRule="auto"/>
        <w:ind w:left="-335" w:right="-1259"/>
        <w:rPr>
          <w:rFonts w:cs="David"/>
          <w:b/>
          <w:bCs/>
          <w:color w:val="333333"/>
          <w:sz w:val="26"/>
          <w:szCs w:val="26"/>
          <w:rtl/>
          <w:lang w:val="he-IL"/>
        </w:rPr>
      </w:pPr>
    </w:p>
    <w:sectPr w:rsidR="00F450EA" w:rsidSect="000D5AD6">
      <w:footerReference w:type="default" r:id="rId8"/>
      <w:pgSz w:w="11906" w:h="16838"/>
      <w:pgMar w:top="2804" w:right="1800" w:bottom="1440" w:left="1800" w:header="284"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7202" w:rsidRDefault="00E87202" w:rsidP="008B4DA4">
      <w:pPr>
        <w:spacing w:after="0" w:line="240" w:lineRule="auto"/>
      </w:pPr>
      <w:r>
        <w:separator/>
      </w:r>
    </w:p>
  </w:endnote>
  <w:endnote w:type="continuationSeparator" w:id="0">
    <w:p w:rsidR="00E87202" w:rsidRDefault="00E87202" w:rsidP="008B4D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6D5F" w:rsidRPr="00D72F4C" w:rsidRDefault="00EB6D5F" w:rsidP="00F450EA">
    <w:pPr>
      <w:pStyle w:val="a5"/>
      <w:jc w:val="center"/>
      <w:rPr>
        <w:b/>
        <w:bCs/>
        <w:color w:val="454545"/>
        <w:sz w:val="18"/>
        <w:szCs w:val="18"/>
      </w:rPr>
    </w:pPr>
    <w:r w:rsidRPr="00D72F4C">
      <w:rPr>
        <w:b/>
        <w:bCs/>
        <w:color w:val="454545"/>
        <w:sz w:val="18"/>
        <w:szCs w:val="1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7202" w:rsidRDefault="00E87202" w:rsidP="008B4DA4">
      <w:pPr>
        <w:spacing w:after="0" w:line="240" w:lineRule="auto"/>
      </w:pPr>
      <w:r>
        <w:separator/>
      </w:r>
    </w:p>
  </w:footnote>
  <w:footnote w:type="continuationSeparator" w:id="0">
    <w:p w:rsidR="00E87202" w:rsidRDefault="00E87202" w:rsidP="008B4DA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C33FE4"/>
    <w:multiLevelType w:val="hybridMultilevel"/>
    <w:tmpl w:val="23E42B3C"/>
    <w:lvl w:ilvl="0" w:tplc="0528315C">
      <w:start w:val="1"/>
      <w:numFmt w:val="hebrew1"/>
      <w:lvlText w:val="%1."/>
      <w:lvlJc w:val="left"/>
      <w:pPr>
        <w:ind w:left="720" w:hanging="360"/>
      </w:pPr>
      <w:rPr>
        <w:rFonts w:cs="Times New Roman" w:hint="default"/>
        <w:sz w:val="26"/>
        <w:szCs w:val="26"/>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1EED1F9F"/>
    <w:multiLevelType w:val="hybridMultilevel"/>
    <w:tmpl w:val="B830A056"/>
    <w:lvl w:ilvl="0" w:tplc="B19A13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6FF30EF"/>
    <w:multiLevelType w:val="hybridMultilevel"/>
    <w:tmpl w:val="1F0C93B0"/>
    <w:lvl w:ilvl="0" w:tplc="DF8206D8">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1922B6"/>
    <w:multiLevelType w:val="hybridMultilevel"/>
    <w:tmpl w:val="71CC27AA"/>
    <w:lvl w:ilvl="0" w:tplc="F56258BE">
      <w:start w:val="1"/>
      <w:numFmt w:val="decimal"/>
      <w:lvlText w:val="%1."/>
      <w:lvlJc w:val="left"/>
      <w:pPr>
        <w:ind w:left="360" w:hanging="360"/>
      </w:pPr>
      <w:rPr>
        <w:rFonts w:cs="Times New Roman" w:hint="default"/>
        <w:b/>
        <w:bCs/>
      </w:rPr>
    </w:lvl>
    <w:lvl w:ilvl="1" w:tplc="3FE20B86">
      <w:start w:val="1"/>
      <w:numFmt w:val="hebrew1"/>
      <w:lvlText w:val="%2."/>
      <w:lvlJc w:val="center"/>
      <w:pPr>
        <w:ind w:left="1080" w:hanging="360"/>
      </w:pPr>
      <w:rPr>
        <w:rFonts w:cs="Times New Roman"/>
        <w:b w:val="0"/>
        <w:bCs w:val="0"/>
        <w:sz w:val="2"/>
        <w:szCs w:val="26"/>
      </w:rPr>
    </w:lvl>
    <w:lvl w:ilvl="2" w:tplc="04090001">
      <w:start w:val="1"/>
      <w:numFmt w:val="bullet"/>
      <w:lvlText w:val=""/>
      <w:lvlJc w:val="left"/>
      <w:pPr>
        <w:ind w:left="1800" w:hanging="180"/>
      </w:pPr>
      <w:rPr>
        <w:rFonts w:ascii="Symbol" w:hAnsi="Symbol" w:hint="default"/>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4" w15:restartNumberingAfterBreak="0">
    <w:nsid w:val="5DB40E5C"/>
    <w:multiLevelType w:val="hybridMultilevel"/>
    <w:tmpl w:val="1854A372"/>
    <w:lvl w:ilvl="0" w:tplc="04090001">
      <w:start w:val="1"/>
      <w:numFmt w:val="bullet"/>
      <w:lvlText w:val=""/>
      <w:lvlJc w:val="left"/>
      <w:pPr>
        <w:ind w:left="651" w:hanging="360"/>
      </w:pPr>
      <w:rPr>
        <w:rFonts w:ascii="Symbol" w:hAnsi="Symbol" w:hint="default"/>
      </w:rPr>
    </w:lvl>
    <w:lvl w:ilvl="1" w:tplc="04090003" w:tentative="1">
      <w:start w:val="1"/>
      <w:numFmt w:val="bullet"/>
      <w:lvlText w:val="o"/>
      <w:lvlJc w:val="left"/>
      <w:pPr>
        <w:ind w:left="1371" w:hanging="360"/>
      </w:pPr>
      <w:rPr>
        <w:rFonts w:ascii="Courier New" w:hAnsi="Courier New" w:cs="Courier New" w:hint="default"/>
      </w:rPr>
    </w:lvl>
    <w:lvl w:ilvl="2" w:tplc="04090005" w:tentative="1">
      <w:start w:val="1"/>
      <w:numFmt w:val="bullet"/>
      <w:lvlText w:val=""/>
      <w:lvlJc w:val="left"/>
      <w:pPr>
        <w:ind w:left="2091" w:hanging="360"/>
      </w:pPr>
      <w:rPr>
        <w:rFonts w:ascii="Wingdings" w:hAnsi="Wingdings" w:hint="default"/>
      </w:rPr>
    </w:lvl>
    <w:lvl w:ilvl="3" w:tplc="04090001" w:tentative="1">
      <w:start w:val="1"/>
      <w:numFmt w:val="bullet"/>
      <w:lvlText w:val=""/>
      <w:lvlJc w:val="left"/>
      <w:pPr>
        <w:ind w:left="2811" w:hanging="360"/>
      </w:pPr>
      <w:rPr>
        <w:rFonts w:ascii="Symbol" w:hAnsi="Symbol" w:hint="default"/>
      </w:rPr>
    </w:lvl>
    <w:lvl w:ilvl="4" w:tplc="04090003" w:tentative="1">
      <w:start w:val="1"/>
      <w:numFmt w:val="bullet"/>
      <w:lvlText w:val="o"/>
      <w:lvlJc w:val="left"/>
      <w:pPr>
        <w:ind w:left="3531" w:hanging="360"/>
      </w:pPr>
      <w:rPr>
        <w:rFonts w:ascii="Courier New" w:hAnsi="Courier New" w:cs="Courier New" w:hint="default"/>
      </w:rPr>
    </w:lvl>
    <w:lvl w:ilvl="5" w:tplc="04090005" w:tentative="1">
      <w:start w:val="1"/>
      <w:numFmt w:val="bullet"/>
      <w:lvlText w:val=""/>
      <w:lvlJc w:val="left"/>
      <w:pPr>
        <w:ind w:left="4251" w:hanging="360"/>
      </w:pPr>
      <w:rPr>
        <w:rFonts w:ascii="Wingdings" w:hAnsi="Wingdings" w:hint="default"/>
      </w:rPr>
    </w:lvl>
    <w:lvl w:ilvl="6" w:tplc="04090001" w:tentative="1">
      <w:start w:val="1"/>
      <w:numFmt w:val="bullet"/>
      <w:lvlText w:val=""/>
      <w:lvlJc w:val="left"/>
      <w:pPr>
        <w:ind w:left="4971" w:hanging="360"/>
      </w:pPr>
      <w:rPr>
        <w:rFonts w:ascii="Symbol" w:hAnsi="Symbol" w:hint="default"/>
      </w:rPr>
    </w:lvl>
    <w:lvl w:ilvl="7" w:tplc="04090003" w:tentative="1">
      <w:start w:val="1"/>
      <w:numFmt w:val="bullet"/>
      <w:lvlText w:val="o"/>
      <w:lvlJc w:val="left"/>
      <w:pPr>
        <w:ind w:left="5691" w:hanging="360"/>
      </w:pPr>
      <w:rPr>
        <w:rFonts w:ascii="Courier New" w:hAnsi="Courier New" w:cs="Courier New" w:hint="default"/>
      </w:rPr>
    </w:lvl>
    <w:lvl w:ilvl="8" w:tplc="04090005" w:tentative="1">
      <w:start w:val="1"/>
      <w:numFmt w:val="bullet"/>
      <w:lvlText w:val=""/>
      <w:lvlJc w:val="left"/>
      <w:pPr>
        <w:ind w:left="6411" w:hanging="360"/>
      </w:pPr>
      <w:rPr>
        <w:rFonts w:ascii="Wingdings" w:hAnsi="Wingdings" w:hint="default"/>
      </w:rPr>
    </w:lvl>
  </w:abstractNum>
  <w:abstractNum w:abstractNumId="5" w15:restartNumberingAfterBreak="0">
    <w:nsid w:val="7CCB3B4E"/>
    <w:multiLevelType w:val="hybridMultilevel"/>
    <w:tmpl w:val="9DFA286A"/>
    <w:lvl w:ilvl="0" w:tplc="E3F6EB3A">
      <w:start w:val="1"/>
      <w:numFmt w:val="hebrew1"/>
      <w:lvlText w:val="%1."/>
      <w:lvlJc w:val="center"/>
      <w:pPr>
        <w:ind w:left="1080" w:hanging="360"/>
      </w:pPr>
      <w:rPr>
        <w:rFonts w:cs="Times New Roman"/>
        <w:b w:val="0"/>
        <w:bCs w:val="0"/>
        <w:sz w:val="2"/>
        <w:szCs w:val="26"/>
      </w:rPr>
    </w:lvl>
    <w:lvl w:ilvl="1" w:tplc="04090001">
      <w:start w:val="1"/>
      <w:numFmt w:val="bullet"/>
      <w:lvlText w:val=""/>
      <w:lvlJc w:val="left"/>
      <w:pPr>
        <w:ind w:left="1800" w:hanging="360"/>
      </w:pPr>
      <w:rPr>
        <w:rFonts w:ascii="Symbol" w:hAnsi="Symbol" w:hint="default"/>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num w:numId="1">
    <w:abstractNumId w:val="0"/>
  </w:num>
  <w:num w:numId="2">
    <w:abstractNumId w:val="3"/>
  </w:num>
  <w:num w:numId="3">
    <w:abstractNumId w:val="5"/>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proofState w:spelling="clean" w:grammar="clean"/>
  <w:attachedTemplate r:id="rId1"/>
  <w:defaultTabStop w:val="720"/>
  <w:doNotHyphenateCaps/>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463"/>
    <w:rsid w:val="00010019"/>
    <w:rsid w:val="00013FAE"/>
    <w:rsid w:val="00015A5C"/>
    <w:rsid w:val="00016519"/>
    <w:rsid w:val="000218A7"/>
    <w:rsid w:val="00027C71"/>
    <w:rsid w:val="000311D7"/>
    <w:rsid w:val="000348A1"/>
    <w:rsid w:val="00042D07"/>
    <w:rsid w:val="00061203"/>
    <w:rsid w:val="00063166"/>
    <w:rsid w:val="00064CE6"/>
    <w:rsid w:val="00067B33"/>
    <w:rsid w:val="000713D9"/>
    <w:rsid w:val="00073E81"/>
    <w:rsid w:val="00082547"/>
    <w:rsid w:val="00095F72"/>
    <w:rsid w:val="000A5F4F"/>
    <w:rsid w:val="000B387E"/>
    <w:rsid w:val="000C1C6C"/>
    <w:rsid w:val="000C6F6F"/>
    <w:rsid w:val="000C76D2"/>
    <w:rsid w:val="000D2ED9"/>
    <w:rsid w:val="000D5AD6"/>
    <w:rsid w:val="000E2442"/>
    <w:rsid w:val="000E42D5"/>
    <w:rsid w:val="000E6A05"/>
    <w:rsid w:val="00105576"/>
    <w:rsid w:val="0010725F"/>
    <w:rsid w:val="001104A2"/>
    <w:rsid w:val="00114559"/>
    <w:rsid w:val="001231FD"/>
    <w:rsid w:val="0012745A"/>
    <w:rsid w:val="00130C37"/>
    <w:rsid w:val="001330F2"/>
    <w:rsid w:val="0013624D"/>
    <w:rsid w:val="001371FB"/>
    <w:rsid w:val="00141E27"/>
    <w:rsid w:val="00144D2A"/>
    <w:rsid w:val="00151AB0"/>
    <w:rsid w:val="001525FE"/>
    <w:rsid w:val="00155D56"/>
    <w:rsid w:val="00156CAA"/>
    <w:rsid w:val="00164661"/>
    <w:rsid w:val="001741B9"/>
    <w:rsid w:val="00180A73"/>
    <w:rsid w:val="001817EF"/>
    <w:rsid w:val="001A0579"/>
    <w:rsid w:val="001A5588"/>
    <w:rsid w:val="001A7C50"/>
    <w:rsid w:val="001B0EEF"/>
    <w:rsid w:val="001B3F76"/>
    <w:rsid w:val="001B5236"/>
    <w:rsid w:val="001C45F7"/>
    <w:rsid w:val="001D5469"/>
    <w:rsid w:val="001E21EA"/>
    <w:rsid w:val="001F02DF"/>
    <w:rsid w:val="001F29AB"/>
    <w:rsid w:val="001F3856"/>
    <w:rsid w:val="001F77F0"/>
    <w:rsid w:val="001F79BB"/>
    <w:rsid w:val="0020488A"/>
    <w:rsid w:val="00205985"/>
    <w:rsid w:val="00213DF7"/>
    <w:rsid w:val="00214587"/>
    <w:rsid w:val="00217CC9"/>
    <w:rsid w:val="00221AD9"/>
    <w:rsid w:val="00223B9C"/>
    <w:rsid w:val="00227F0F"/>
    <w:rsid w:val="002315C2"/>
    <w:rsid w:val="002335C5"/>
    <w:rsid w:val="0023447E"/>
    <w:rsid w:val="00234E6A"/>
    <w:rsid w:val="002416E6"/>
    <w:rsid w:val="00250692"/>
    <w:rsid w:val="00256ACF"/>
    <w:rsid w:val="002576A1"/>
    <w:rsid w:val="00261542"/>
    <w:rsid w:val="00264CFE"/>
    <w:rsid w:val="002732A5"/>
    <w:rsid w:val="00280702"/>
    <w:rsid w:val="00284650"/>
    <w:rsid w:val="0028587E"/>
    <w:rsid w:val="0028630F"/>
    <w:rsid w:val="00295892"/>
    <w:rsid w:val="002A0BBC"/>
    <w:rsid w:val="002A4F1C"/>
    <w:rsid w:val="002B0036"/>
    <w:rsid w:val="002B3C2A"/>
    <w:rsid w:val="002C18A8"/>
    <w:rsid w:val="002C5AC0"/>
    <w:rsid w:val="002D4B34"/>
    <w:rsid w:val="002D7AC5"/>
    <w:rsid w:val="002E4981"/>
    <w:rsid w:val="002F05BE"/>
    <w:rsid w:val="002F11E1"/>
    <w:rsid w:val="0030336F"/>
    <w:rsid w:val="0030685A"/>
    <w:rsid w:val="00307141"/>
    <w:rsid w:val="00312CE3"/>
    <w:rsid w:val="003145C8"/>
    <w:rsid w:val="003168F7"/>
    <w:rsid w:val="00321A67"/>
    <w:rsid w:val="00323776"/>
    <w:rsid w:val="00324500"/>
    <w:rsid w:val="0032749F"/>
    <w:rsid w:val="00331CBE"/>
    <w:rsid w:val="00334694"/>
    <w:rsid w:val="00334B12"/>
    <w:rsid w:val="0033741D"/>
    <w:rsid w:val="00340D19"/>
    <w:rsid w:val="00347D74"/>
    <w:rsid w:val="00353273"/>
    <w:rsid w:val="003534D4"/>
    <w:rsid w:val="00356E98"/>
    <w:rsid w:val="00362321"/>
    <w:rsid w:val="00365697"/>
    <w:rsid w:val="00370019"/>
    <w:rsid w:val="00380E54"/>
    <w:rsid w:val="00381659"/>
    <w:rsid w:val="00381FDB"/>
    <w:rsid w:val="003903A6"/>
    <w:rsid w:val="00393F65"/>
    <w:rsid w:val="003A42A0"/>
    <w:rsid w:val="003A44A2"/>
    <w:rsid w:val="003B42C2"/>
    <w:rsid w:val="003B53DB"/>
    <w:rsid w:val="003C2792"/>
    <w:rsid w:val="003C5978"/>
    <w:rsid w:val="003D2B1B"/>
    <w:rsid w:val="003E0006"/>
    <w:rsid w:val="003E0D2F"/>
    <w:rsid w:val="003E5667"/>
    <w:rsid w:val="003E7C99"/>
    <w:rsid w:val="003F2158"/>
    <w:rsid w:val="004019A2"/>
    <w:rsid w:val="004130DA"/>
    <w:rsid w:val="00415757"/>
    <w:rsid w:val="0041601B"/>
    <w:rsid w:val="00423396"/>
    <w:rsid w:val="0044135E"/>
    <w:rsid w:val="004507BA"/>
    <w:rsid w:val="00451D47"/>
    <w:rsid w:val="00453A56"/>
    <w:rsid w:val="004553B7"/>
    <w:rsid w:val="00457499"/>
    <w:rsid w:val="004657DD"/>
    <w:rsid w:val="004701CA"/>
    <w:rsid w:val="00470C29"/>
    <w:rsid w:val="004755D9"/>
    <w:rsid w:val="00475BE5"/>
    <w:rsid w:val="00476AE1"/>
    <w:rsid w:val="004805D8"/>
    <w:rsid w:val="00484340"/>
    <w:rsid w:val="00492A09"/>
    <w:rsid w:val="00496C06"/>
    <w:rsid w:val="004A6057"/>
    <w:rsid w:val="004A7073"/>
    <w:rsid w:val="004B3A95"/>
    <w:rsid w:val="004B66C5"/>
    <w:rsid w:val="004B7D15"/>
    <w:rsid w:val="004C79F5"/>
    <w:rsid w:val="004D5160"/>
    <w:rsid w:val="0050486F"/>
    <w:rsid w:val="005116F6"/>
    <w:rsid w:val="00527613"/>
    <w:rsid w:val="0053265A"/>
    <w:rsid w:val="00533630"/>
    <w:rsid w:val="00543137"/>
    <w:rsid w:val="00545C39"/>
    <w:rsid w:val="00550C00"/>
    <w:rsid w:val="00552FE2"/>
    <w:rsid w:val="00565725"/>
    <w:rsid w:val="00570061"/>
    <w:rsid w:val="00580487"/>
    <w:rsid w:val="0058461E"/>
    <w:rsid w:val="0059217E"/>
    <w:rsid w:val="005924A6"/>
    <w:rsid w:val="005A16F7"/>
    <w:rsid w:val="005A461F"/>
    <w:rsid w:val="005B1908"/>
    <w:rsid w:val="005C1070"/>
    <w:rsid w:val="005C39F8"/>
    <w:rsid w:val="005D0BB2"/>
    <w:rsid w:val="005D6829"/>
    <w:rsid w:val="005E2F50"/>
    <w:rsid w:val="005E48BB"/>
    <w:rsid w:val="005F0685"/>
    <w:rsid w:val="005F09A4"/>
    <w:rsid w:val="005F1A04"/>
    <w:rsid w:val="005F1AA9"/>
    <w:rsid w:val="005F3704"/>
    <w:rsid w:val="00602239"/>
    <w:rsid w:val="00606F92"/>
    <w:rsid w:val="006071B1"/>
    <w:rsid w:val="006122DB"/>
    <w:rsid w:val="00626317"/>
    <w:rsid w:val="00626D43"/>
    <w:rsid w:val="00634252"/>
    <w:rsid w:val="0063489D"/>
    <w:rsid w:val="006357E9"/>
    <w:rsid w:val="006443A1"/>
    <w:rsid w:val="00647A61"/>
    <w:rsid w:val="006525EC"/>
    <w:rsid w:val="00654965"/>
    <w:rsid w:val="00657F44"/>
    <w:rsid w:val="00661009"/>
    <w:rsid w:val="0066180B"/>
    <w:rsid w:val="00661D88"/>
    <w:rsid w:val="006622A5"/>
    <w:rsid w:val="00671BC8"/>
    <w:rsid w:val="006769AA"/>
    <w:rsid w:val="00676AF8"/>
    <w:rsid w:val="00681616"/>
    <w:rsid w:val="00693C1B"/>
    <w:rsid w:val="00697310"/>
    <w:rsid w:val="0069763D"/>
    <w:rsid w:val="006A355C"/>
    <w:rsid w:val="006A6E5D"/>
    <w:rsid w:val="006B5CA3"/>
    <w:rsid w:val="006D0805"/>
    <w:rsid w:val="006D16DD"/>
    <w:rsid w:val="006E1CCB"/>
    <w:rsid w:val="006E57AE"/>
    <w:rsid w:val="006F0E8C"/>
    <w:rsid w:val="006F1FA3"/>
    <w:rsid w:val="006F5E26"/>
    <w:rsid w:val="00702967"/>
    <w:rsid w:val="00703532"/>
    <w:rsid w:val="007062C5"/>
    <w:rsid w:val="00714018"/>
    <w:rsid w:val="00716682"/>
    <w:rsid w:val="007220FA"/>
    <w:rsid w:val="00733E2A"/>
    <w:rsid w:val="007364F5"/>
    <w:rsid w:val="007453B7"/>
    <w:rsid w:val="007467D9"/>
    <w:rsid w:val="007501CB"/>
    <w:rsid w:val="0075518F"/>
    <w:rsid w:val="00756677"/>
    <w:rsid w:val="00763E2A"/>
    <w:rsid w:val="00766D38"/>
    <w:rsid w:val="007677DC"/>
    <w:rsid w:val="00771D34"/>
    <w:rsid w:val="00774DEF"/>
    <w:rsid w:val="00775DAB"/>
    <w:rsid w:val="00776DA3"/>
    <w:rsid w:val="00785307"/>
    <w:rsid w:val="00786430"/>
    <w:rsid w:val="00790D21"/>
    <w:rsid w:val="007924A7"/>
    <w:rsid w:val="00796D44"/>
    <w:rsid w:val="007A12A2"/>
    <w:rsid w:val="007A242F"/>
    <w:rsid w:val="007B360A"/>
    <w:rsid w:val="007B47A2"/>
    <w:rsid w:val="007B5485"/>
    <w:rsid w:val="007C1212"/>
    <w:rsid w:val="007C4A61"/>
    <w:rsid w:val="007C4AB4"/>
    <w:rsid w:val="007C68AB"/>
    <w:rsid w:val="007C69B0"/>
    <w:rsid w:val="007D619F"/>
    <w:rsid w:val="007D68A2"/>
    <w:rsid w:val="007E6ABB"/>
    <w:rsid w:val="007E7EC3"/>
    <w:rsid w:val="007F4784"/>
    <w:rsid w:val="007F4C40"/>
    <w:rsid w:val="007F541A"/>
    <w:rsid w:val="00801B3E"/>
    <w:rsid w:val="008070CF"/>
    <w:rsid w:val="008136CA"/>
    <w:rsid w:val="00821829"/>
    <w:rsid w:val="008224BA"/>
    <w:rsid w:val="00837EDD"/>
    <w:rsid w:val="00844590"/>
    <w:rsid w:val="00855A1A"/>
    <w:rsid w:val="00857E15"/>
    <w:rsid w:val="008612C8"/>
    <w:rsid w:val="00861D05"/>
    <w:rsid w:val="00866F97"/>
    <w:rsid w:val="0087044B"/>
    <w:rsid w:val="00874356"/>
    <w:rsid w:val="008760C2"/>
    <w:rsid w:val="00877497"/>
    <w:rsid w:val="008819AC"/>
    <w:rsid w:val="00885FD3"/>
    <w:rsid w:val="008902FF"/>
    <w:rsid w:val="008933DA"/>
    <w:rsid w:val="00893888"/>
    <w:rsid w:val="008A0308"/>
    <w:rsid w:val="008A5DC1"/>
    <w:rsid w:val="008A78DC"/>
    <w:rsid w:val="008B0CFB"/>
    <w:rsid w:val="008B4DA4"/>
    <w:rsid w:val="008D5FB3"/>
    <w:rsid w:val="008E422F"/>
    <w:rsid w:val="008F2C00"/>
    <w:rsid w:val="00900F30"/>
    <w:rsid w:val="00901463"/>
    <w:rsid w:val="00905DD5"/>
    <w:rsid w:val="00925CC9"/>
    <w:rsid w:val="00932E05"/>
    <w:rsid w:val="00942B2F"/>
    <w:rsid w:val="00946646"/>
    <w:rsid w:val="00946A4C"/>
    <w:rsid w:val="00953978"/>
    <w:rsid w:val="00954515"/>
    <w:rsid w:val="00972339"/>
    <w:rsid w:val="00973DFC"/>
    <w:rsid w:val="009775BD"/>
    <w:rsid w:val="00982F3C"/>
    <w:rsid w:val="0099183E"/>
    <w:rsid w:val="00996BAF"/>
    <w:rsid w:val="009A1162"/>
    <w:rsid w:val="009A1CB2"/>
    <w:rsid w:val="009A289F"/>
    <w:rsid w:val="009A6BAD"/>
    <w:rsid w:val="009A7860"/>
    <w:rsid w:val="009B07EB"/>
    <w:rsid w:val="009B764B"/>
    <w:rsid w:val="009C26EC"/>
    <w:rsid w:val="009C46E8"/>
    <w:rsid w:val="009D2B34"/>
    <w:rsid w:val="009D2D38"/>
    <w:rsid w:val="009D47E0"/>
    <w:rsid w:val="009D5542"/>
    <w:rsid w:val="009E113F"/>
    <w:rsid w:val="009F0078"/>
    <w:rsid w:val="009F3614"/>
    <w:rsid w:val="009F4387"/>
    <w:rsid w:val="009F50DF"/>
    <w:rsid w:val="00A01FD3"/>
    <w:rsid w:val="00A034C7"/>
    <w:rsid w:val="00A04B15"/>
    <w:rsid w:val="00A249BB"/>
    <w:rsid w:val="00A262FB"/>
    <w:rsid w:val="00A43B1F"/>
    <w:rsid w:val="00A475A8"/>
    <w:rsid w:val="00A551F3"/>
    <w:rsid w:val="00A61179"/>
    <w:rsid w:val="00A651C0"/>
    <w:rsid w:val="00A65993"/>
    <w:rsid w:val="00A673CF"/>
    <w:rsid w:val="00A67C42"/>
    <w:rsid w:val="00A86B2A"/>
    <w:rsid w:val="00A87DE0"/>
    <w:rsid w:val="00A96432"/>
    <w:rsid w:val="00AA1BA2"/>
    <w:rsid w:val="00AA2ACF"/>
    <w:rsid w:val="00AA4202"/>
    <w:rsid w:val="00AA75C7"/>
    <w:rsid w:val="00AB51A2"/>
    <w:rsid w:val="00AC3A78"/>
    <w:rsid w:val="00AD67F5"/>
    <w:rsid w:val="00AF491F"/>
    <w:rsid w:val="00B02FEF"/>
    <w:rsid w:val="00B03124"/>
    <w:rsid w:val="00B0431D"/>
    <w:rsid w:val="00B04AD4"/>
    <w:rsid w:val="00B06842"/>
    <w:rsid w:val="00B06CBE"/>
    <w:rsid w:val="00B10F23"/>
    <w:rsid w:val="00B166DA"/>
    <w:rsid w:val="00B2152D"/>
    <w:rsid w:val="00B3020E"/>
    <w:rsid w:val="00B32354"/>
    <w:rsid w:val="00B35791"/>
    <w:rsid w:val="00B36175"/>
    <w:rsid w:val="00B42C6E"/>
    <w:rsid w:val="00B460E0"/>
    <w:rsid w:val="00B5507A"/>
    <w:rsid w:val="00B62BBA"/>
    <w:rsid w:val="00B63624"/>
    <w:rsid w:val="00B6526A"/>
    <w:rsid w:val="00B7694C"/>
    <w:rsid w:val="00B776E2"/>
    <w:rsid w:val="00B80F9D"/>
    <w:rsid w:val="00B81190"/>
    <w:rsid w:val="00B84EA1"/>
    <w:rsid w:val="00BA02FE"/>
    <w:rsid w:val="00BB2CB1"/>
    <w:rsid w:val="00BB6111"/>
    <w:rsid w:val="00BC09FF"/>
    <w:rsid w:val="00BC4A5A"/>
    <w:rsid w:val="00BC6939"/>
    <w:rsid w:val="00BD0B31"/>
    <w:rsid w:val="00BD2243"/>
    <w:rsid w:val="00BD2F0A"/>
    <w:rsid w:val="00BD53AD"/>
    <w:rsid w:val="00BD57F6"/>
    <w:rsid w:val="00BE023C"/>
    <w:rsid w:val="00BE04F9"/>
    <w:rsid w:val="00BE15F2"/>
    <w:rsid w:val="00BF3599"/>
    <w:rsid w:val="00BF4F01"/>
    <w:rsid w:val="00BF6BD7"/>
    <w:rsid w:val="00C12B03"/>
    <w:rsid w:val="00C1410D"/>
    <w:rsid w:val="00C303D7"/>
    <w:rsid w:val="00C315A4"/>
    <w:rsid w:val="00C3564B"/>
    <w:rsid w:val="00C37556"/>
    <w:rsid w:val="00C41885"/>
    <w:rsid w:val="00C41B2C"/>
    <w:rsid w:val="00C46BB0"/>
    <w:rsid w:val="00C47939"/>
    <w:rsid w:val="00C53220"/>
    <w:rsid w:val="00C550EA"/>
    <w:rsid w:val="00C55FBE"/>
    <w:rsid w:val="00C60902"/>
    <w:rsid w:val="00C76269"/>
    <w:rsid w:val="00C80541"/>
    <w:rsid w:val="00C82C4B"/>
    <w:rsid w:val="00C83876"/>
    <w:rsid w:val="00C923EE"/>
    <w:rsid w:val="00C9322B"/>
    <w:rsid w:val="00CA2CAF"/>
    <w:rsid w:val="00CA65A7"/>
    <w:rsid w:val="00CC06AF"/>
    <w:rsid w:val="00CC08B4"/>
    <w:rsid w:val="00CE00D4"/>
    <w:rsid w:val="00CE12D6"/>
    <w:rsid w:val="00CF2DF8"/>
    <w:rsid w:val="00CF2FA6"/>
    <w:rsid w:val="00D04C04"/>
    <w:rsid w:val="00D07DE0"/>
    <w:rsid w:val="00D21D3A"/>
    <w:rsid w:val="00D27DAF"/>
    <w:rsid w:val="00D304C5"/>
    <w:rsid w:val="00D34365"/>
    <w:rsid w:val="00D46493"/>
    <w:rsid w:val="00D46907"/>
    <w:rsid w:val="00D512C6"/>
    <w:rsid w:val="00D52F48"/>
    <w:rsid w:val="00D53BAE"/>
    <w:rsid w:val="00D57F37"/>
    <w:rsid w:val="00D7096C"/>
    <w:rsid w:val="00D72AE9"/>
    <w:rsid w:val="00D72F4C"/>
    <w:rsid w:val="00D76BFE"/>
    <w:rsid w:val="00D76D16"/>
    <w:rsid w:val="00D82CB6"/>
    <w:rsid w:val="00D84F6C"/>
    <w:rsid w:val="00D90E8C"/>
    <w:rsid w:val="00DA6219"/>
    <w:rsid w:val="00DB0CE2"/>
    <w:rsid w:val="00DB55A4"/>
    <w:rsid w:val="00DC016C"/>
    <w:rsid w:val="00DC3A7D"/>
    <w:rsid w:val="00DC4CB0"/>
    <w:rsid w:val="00DD2F31"/>
    <w:rsid w:val="00DE17A7"/>
    <w:rsid w:val="00DE54F8"/>
    <w:rsid w:val="00DE6A0E"/>
    <w:rsid w:val="00DF15F9"/>
    <w:rsid w:val="00E109EA"/>
    <w:rsid w:val="00E134C3"/>
    <w:rsid w:val="00E156D9"/>
    <w:rsid w:val="00E15F94"/>
    <w:rsid w:val="00E17A3F"/>
    <w:rsid w:val="00E20780"/>
    <w:rsid w:val="00E2551A"/>
    <w:rsid w:val="00E31900"/>
    <w:rsid w:val="00E349A3"/>
    <w:rsid w:val="00E37C0D"/>
    <w:rsid w:val="00E4431D"/>
    <w:rsid w:val="00E600EB"/>
    <w:rsid w:val="00E6629D"/>
    <w:rsid w:val="00E67E4A"/>
    <w:rsid w:val="00E77131"/>
    <w:rsid w:val="00E87202"/>
    <w:rsid w:val="00E96888"/>
    <w:rsid w:val="00EB1A3E"/>
    <w:rsid w:val="00EB236C"/>
    <w:rsid w:val="00EB562A"/>
    <w:rsid w:val="00EB6D5F"/>
    <w:rsid w:val="00EC4144"/>
    <w:rsid w:val="00ED68F9"/>
    <w:rsid w:val="00ED6B57"/>
    <w:rsid w:val="00EE2E77"/>
    <w:rsid w:val="00EE58C7"/>
    <w:rsid w:val="00EF2C15"/>
    <w:rsid w:val="00EF79EB"/>
    <w:rsid w:val="00F00C3C"/>
    <w:rsid w:val="00F114A5"/>
    <w:rsid w:val="00F119CA"/>
    <w:rsid w:val="00F12956"/>
    <w:rsid w:val="00F15016"/>
    <w:rsid w:val="00F20893"/>
    <w:rsid w:val="00F25466"/>
    <w:rsid w:val="00F25C94"/>
    <w:rsid w:val="00F30B40"/>
    <w:rsid w:val="00F30F2A"/>
    <w:rsid w:val="00F32305"/>
    <w:rsid w:val="00F34275"/>
    <w:rsid w:val="00F36E7D"/>
    <w:rsid w:val="00F37125"/>
    <w:rsid w:val="00F44447"/>
    <w:rsid w:val="00F450EA"/>
    <w:rsid w:val="00F46FCD"/>
    <w:rsid w:val="00F753CC"/>
    <w:rsid w:val="00F75B14"/>
    <w:rsid w:val="00F87947"/>
    <w:rsid w:val="00F911FA"/>
    <w:rsid w:val="00F970F4"/>
    <w:rsid w:val="00FA0838"/>
    <w:rsid w:val="00FA2EC8"/>
    <w:rsid w:val="00FB4377"/>
    <w:rsid w:val="00FD38EA"/>
    <w:rsid w:val="00FD50EE"/>
    <w:rsid w:val="00FD53CA"/>
    <w:rsid w:val="00FD5F30"/>
    <w:rsid w:val="00FD6A57"/>
    <w:rsid w:val="00FE4DF1"/>
    <w:rsid w:val="00FF1708"/>
    <w:rsid w:val="00FF67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51452D3F-4700-4126-A5E6-1B90E21DA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76AF8"/>
    <w:pPr>
      <w:bidi/>
      <w:spacing w:after="200" w:line="276" w:lineRule="auto"/>
    </w:pPr>
  </w:style>
  <w:style w:type="paragraph" w:styleId="1">
    <w:name w:val="heading 1"/>
    <w:basedOn w:val="a"/>
    <w:next w:val="a"/>
    <w:link w:val="10"/>
    <w:uiPriority w:val="99"/>
    <w:qFormat/>
    <w:locked/>
    <w:rsid w:val="00E600EB"/>
    <w:pPr>
      <w:keepNext/>
      <w:spacing w:after="0" w:line="240" w:lineRule="auto"/>
      <w:ind w:firstLine="5329"/>
      <w:outlineLvl w:val="0"/>
    </w:pPr>
    <w:rPr>
      <w:rFonts w:cs="Narkisim"/>
      <w:b/>
      <w:bCs/>
      <w:i/>
      <w:iCs/>
      <w:sz w:val="20"/>
      <w:szCs w:val="28"/>
    </w:rPr>
  </w:style>
  <w:style w:type="paragraph" w:styleId="4">
    <w:name w:val="heading 4"/>
    <w:basedOn w:val="a"/>
    <w:next w:val="a"/>
    <w:link w:val="40"/>
    <w:uiPriority w:val="99"/>
    <w:qFormat/>
    <w:locked/>
    <w:rsid w:val="00E600EB"/>
    <w:pPr>
      <w:keepNext/>
      <w:spacing w:after="0" w:line="240" w:lineRule="auto"/>
      <w:outlineLvl w:val="3"/>
    </w:pPr>
    <w:rPr>
      <w:rFonts w:cs="Narkisim"/>
      <w:b/>
      <w:bCs/>
      <w:noProof/>
      <w:sz w:val="36"/>
      <w:szCs w:val="36"/>
    </w:rPr>
  </w:style>
  <w:style w:type="paragraph" w:styleId="6">
    <w:name w:val="heading 6"/>
    <w:basedOn w:val="a"/>
    <w:next w:val="a"/>
    <w:link w:val="60"/>
    <w:uiPriority w:val="99"/>
    <w:qFormat/>
    <w:locked/>
    <w:rsid w:val="00E600EB"/>
    <w:pPr>
      <w:keepNext/>
      <w:spacing w:after="0" w:line="240" w:lineRule="auto"/>
      <w:jc w:val="center"/>
      <w:outlineLvl w:val="5"/>
    </w:pPr>
    <w:rPr>
      <w:rFonts w:cs="Narkisim"/>
      <w:b/>
      <w:bCs/>
      <w:noProof/>
      <w:color w:val="0000FF"/>
      <w:sz w:val="16"/>
      <w:szCs w:val="1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BD0B31"/>
    <w:rPr>
      <w:rFonts w:ascii="Cambria" w:hAnsi="Cambria" w:cs="Times New Roman"/>
      <w:b/>
      <w:bCs/>
      <w:kern w:val="32"/>
      <w:sz w:val="32"/>
      <w:szCs w:val="32"/>
    </w:rPr>
  </w:style>
  <w:style w:type="character" w:customStyle="1" w:styleId="40">
    <w:name w:val="כותרת 4 תו"/>
    <w:basedOn w:val="a0"/>
    <w:link w:val="4"/>
    <w:uiPriority w:val="99"/>
    <w:semiHidden/>
    <w:locked/>
    <w:rsid w:val="00BD0B31"/>
    <w:rPr>
      <w:rFonts w:ascii="Calibri" w:hAnsi="Calibri" w:cs="Arial"/>
      <w:b/>
      <w:bCs/>
      <w:sz w:val="28"/>
      <w:szCs w:val="28"/>
    </w:rPr>
  </w:style>
  <w:style w:type="character" w:customStyle="1" w:styleId="60">
    <w:name w:val="כותרת 6 תו"/>
    <w:basedOn w:val="a0"/>
    <w:link w:val="6"/>
    <w:uiPriority w:val="99"/>
    <w:semiHidden/>
    <w:locked/>
    <w:rsid w:val="00BD0B31"/>
    <w:rPr>
      <w:rFonts w:ascii="Calibri" w:hAnsi="Calibri" w:cs="Arial"/>
      <w:b/>
      <w:bCs/>
    </w:rPr>
  </w:style>
  <w:style w:type="paragraph" w:styleId="a3">
    <w:name w:val="header"/>
    <w:basedOn w:val="a"/>
    <w:link w:val="a4"/>
    <w:uiPriority w:val="99"/>
    <w:rsid w:val="008B4DA4"/>
    <w:pPr>
      <w:tabs>
        <w:tab w:val="center" w:pos="4153"/>
        <w:tab w:val="right" w:pos="8306"/>
      </w:tabs>
      <w:spacing w:after="0" w:line="240" w:lineRule="auto"/>
    </w:pPr>
  </w:style>
  <w:style w:type="character" w:customStyle="1" w:styleId="a4">
    <w:name w:val="כותרת עליונה תו"/>
    <w:basedOn w:val="a0"/>
    <w:link w:val="a3"/>
    <w:uiPriority w:val="99"/>
    <w:locked/>
    <w:rsid w:val="008B4DA4"/>
    <w:rPr>
      <w:rFonts w:cs="Times New Roman"/>
    </w:rPr>
  </w:style>
  <w:style w:type="paragraph" w:styleId="a5">
    <w:name w:val="footer"/>
    <w:basedOn w:val="a"/>
    <w:link w:val="a6"/>
    <w:rsid w:val="008B4DA4"/>
    <w:pPr>
      <w:tabs>
        <w:tab w:val="center" w:pos="4153"/>
        <w:tab w:val="right" w:pos="8306"/>
      </w:tabs>
      <w:spacing w:after="0" w:line="240" w:lineRule="auto"/>
    </w:pPr>
  </w:style>
  <w:style w:type="character" w:customStyle="1" w:styleId="a6">
    <w:name w:val="כותרת תחתונה תו"/>
    <w:basedOn w:val="a0"/>
    <w:link w:val="a5"/>
    <w:locked/>
    <w:rsid w:val="008B4DA4"/>
    <w:rPr>
      <w:rFonts w:cs="Times New Roman"/>
    </w:rPr>
  </w:style>
  <w:style w:type="paragraph" w:styleId="a7">
    <w:name w:val="Balloon Text"/>
    <w:basedOn w:val="a"/>
    <w:link w:val="a8"/>
    <w:uiPriority w:val="99"/>
    <w:semiHidden/>
    <w:rsid w:val="008B4DA4"/>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locked/>
    <w:rsid w:val="008B4DA4"/>
    <w:rPr>
      <w:rFonts w:ascii="Tahoma" w:hAnsi="Tahoma" w:cs="Tahoma"/>
      <w:sz w:val="16"/>
      <w:szCs w:val="16"/>
      <w:lang w:bidi="he-IL"/>
    </w:rPr>
  </w:style>
  <w:style w:type="paragraph" w:styleId="a9">
    <w:name w:val="Title"/>
    <w:basedOn w:val="a"/>
    <w:link w:val="aa"/>
    <w:uiPriority w:val="99"/>
    <w:qFormat/>
    <w:locked/>
    <w:rsid w:val="00E600EB"/>
    <w:pPr>
      <w:spacing w:after="0" w:line="240" w:lineRule="auto"/>
      <w:jc w:val="center"/>
    </w:pPr>
    <w:rPr>
      <w:rFonts w:cs="Narkisim"/>
      <w:noProof/>
      <w:sz w:val="20"/>
      <w:szCs w:val="24"/>
      <w:lang w:eastAsia="he-IL"/>
    </w:rPr>
  </w:style>
  <w:style w:type="character" w:customStyle="1" w:styleId="aa">
    <w:name w:val="כותרת טקסט תו"/>
    <w:basedOn w:val="a0"/>
    <w:link w:val="a9"/>
    <w:uiPriority w:val="99"/>
    <w:locked/>
    <w:rsid w:val="00BD0B31"/>
    <w:rPr>
      <w:rFonts w:ascii="Cambria" w:hAnsi="Cambria" w:cs="Times New Roman"/>
      <w:b/>
      <w:bCs/>
      <w:kern w:val="28"/>
      <w:sz w:val="32"/>
      <w:szCs w:val="32"/>
    </w:rPr>
  </w:style>
  <w:style w:type="paragraph" w:styleId="ab">
    <w:name w:val="Subtitle"/>
    <w:basedOn w:val="a"/>
    <w:link w:val="ac"/>
    <w:uiPriority w:val="99"/>
    <w:qFormat/>
    <w:locked/>
    <w:rsid w:val="00E600EB"/>
    <w:pPr>
      <w:spacing w:after="0" w:line="240" w:lineRule="auto"/>
      <w:jc w:val="center"/>
    </w:pPr>
    <w:rPr>
      <w:rFonts w:cs="Narkisim"/>
      <w:noProof/>
      <w:sz w:val="24"/>
      <w:szCs w:val="24"/>
      <w:lang w:eastAsia="he-IL"/>
    </w:rPr>
  </w:style>
  <w:style w:type="character" w:customStyle="1" w:styleId="ac">
    <w:name w:val="כותרת משנה תו"/>
    <w:basedOn w:val="a0"/>
    <w:link w:val="ab"/>
    <w:uiPriority w:val="99"/>
    <w:locked/>
    <w:rsid w:val="00BD0B31"/>
    <w:rPr>
      <w:rFonts w:ascii="Cambria" w:hAnsi="Cambria" w:cs="Times New Roman"/>
      <w:sz w:val="24"/>
      <w:szCs w:val="24"/>
    </w:rPr>
  </w:style>
  <w:style w:type="paragraph" w:styleId="2">
    <w:name w:val="Body Text 2"/>
    <w:basedOn w:val="a"/>
    <w:link w:val="20"/>
    <w:uiPriority w:val="99"/>
    <w:rsid w:val="00E600EB"/>
    <w:pPr>
      <w:spacing w:after="0" w:line="240" w:lineRule="auto"/>
    </w:pPr>
    <w:rPr>
      <w:rFonts w:cs="Narkisim"/>
      <w:noProof/>
      <w:sz w:val="24"/>
      <w:szCs w:val="24"/>
      <w:lang w:eastAsia="he-IL"/>
    </w:rPr>
  </w:style>
  <w:style w:type="character" w:customStyle="1" w:styleId="20">
    <w:name w:val="גוף טקסט 2 תו"/>
    <w:basedOn w:val="a0"/>
    <w:link w:val="2"/>
    <w:uiPriority w:val="99"/>
    <w:semiHidden/>
    <w:locked/>
    <w:rsid w:val="00BD0B31"/>
    <w:rPr>
      <w:rFonts w:cs="Times New Roman"/>
    </w:rPr>
  </w:style>
  <w:style w:type="paragraph" w:styleId="ad">
    <w:name w:val="List Paragraph"/>
    <w:basedOn w:val="a"/>
    <w:uiPriority w:val="99"/>
    <w:qFormat/>
    <w:rsid w:val="00E600EB"/>
    <w:pPr>
      <w:spacing w:after="0" w:line="240" w:lineRule="auto"/>
      <w:ind w:left="720"/>
    </w:pPr>
    <w:rPr>
      <w:rFonts w:cs="Narkisim"/>
      <w:noProof/>
      <w:sz w:val="20"/>
      <w:szCs w:val="26"/>
      <w:lang w:eastAsia="he-IL"/>
    </w:rPr>
  </w:style>
  <w:style w:type="character" w:styleId="Hyperlink">
    <w:name w:val="Hyperlink"/>
    <w:basedOn w:val="a0"/>
    <w:uiPriority w:val="99"/>
    <w:rsid w:val="00B06842"/>
    <w:rPr>
      <w:rFonts w:cs="Times New Roman"/>
      <w:color w:val="0000FF"/>
      <w:u w:val="single"/>
    </w:rPr>
  </w:style>
  <w:style w:type="paragraph" w:styleId="ae">
    <w:name w:val="caption"/>
    <w:basedOn w:val="a"/>
    <w:next w:val="a"/>
    <w:qFormat/>
    <w:locked/>
    <w:rsid w:val="00BD2F0A"/>
    <w:pPr>
      <w:framePr w:hSpace="180" w:wrap="auto" w:vAnchor="text" w:hAnchor="text" w:xAlign="right" w:y="1"/>
      <w:pBdr>
        <w:top w:val="single" w:sz="6" w:space="1" w:color="auto"/>
        <w:left w:val="single" w:sz="6" w:space="1" w:color="auto"/>
        <w:bottom w:val="single" w:sz="6" w:space="1" w:color="auto"/>
        <w:right w:val="single" w:sz="6" w:space="1" w:color="auto"/>
      </w:pBdr>
      <w:overflowPunct w:val="0"/>
      <w:autoSpaceDE w:val="0"/>
      <w:autoSpaceDN w:val="0"/>
      <w:bidi w:val="0"/>
      <w:adjustRightInd w:val="0"/>
      <w:spacing w:after="0" w:line="360" w:lineRule="auto"/>
      <w:textAlignment w:val="baseline"/>
    </w:pPr>
    <w:rPr>
      <w:rFonts w:ascii="Times New Roman" w:eastAsia="Times New Roman" w:hAnsi="Times New Roman" w:cs="Times New Roman"/>
      <w:sz w:val="20"/>
      <w:szCs w:val="20"/>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yaniv.ben-david@pstira.healt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n.david\AppData\Roaming\Microsoft\Templates\&#1505;&#1490;&#1503;%20&#1502;&#1504;&#1492;&#1500;&#151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סגן מנהלת</Template>
  <TotalTime>0</TotalTime>
  <Pages>3</Pages>
  <Words>728</Words>
  <Characters>4156</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לשכת מנהלת אדמיניסטרטיבית</vt:lpstr>
    </vt:vector>
  </TitlesOfParts>
  <Company>מרכז לבריאות הנפש טירת כרמל</Company>
  <LinksUpToDate>false</LinksUpToDate>
  <CharactersWithSpaces>4875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מנהלת אדמיניסטרטיבית</dc:title>
  <dc:creator>יניב בן-דוד</dc:creator>
  <cp:lastModifiedBy>Kassem</cp:lastModifiedBy>
  <cp:revision>2</cp:revision>
  <cp:lastPrinted>2014-09-15T12:52:00Z</cp:lastPrinted>
  <dcterms:created xsi:type="dcterms:W3CDTF">2018-06-09T09:09:00Z</dcterms:created>
  <dcterms:modified xsi:type="dcterms:W3CDTF">2018-06-09T09:09:00Z</dcterms:modified>
</cp:coreProperties>
</file>